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4EE9D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t>ANEXO I</w:t>
      </w:r>
    </w:p>
    <w:p w14:paraId="01E30423" w14:textId="77777777" w:rsidR="0031450C" w:rsidRPr="00D433D2" w:rsidRDefault="0031450C" w:rsidP="0031450C">
      <w:pPr>
        <w:jc w:val="center"/>
      </w:pPr>
      <w:r w:rsidRPr="00D433D2">
        <w:rPr>
          <w:b/>
        </w:rPr>
        <w:t>PLANO DE TRABALHO</w:t>
      </w:r>
    </w:p>
    <w:p w14:paraId="7D225301" w14:textId="49E8C953" w:rsidR="0031450C" w:rsidRPr="00D433D2" w:rsidRDefault="0031450C" w:rsidP="0031450C">
      <w:pPr>
        <w:jc w:val="center"/>
      </w:pPr>
      <w:r w:rsidRPr="00D433D2">
        <w:t xml:space="preserve">(Conforme Lei Federal nº 13.019/2014, Decreto Municipal nº </w:t>
      </w:r>
      <w:r w:rsidR="00643416">
        <w:t>059</w:t>
      </w:r>
      <w:r w:rsidRPr="00D433D2">
        <w:t>/2026 e regulamentação aplicável)</w:t>
      </w:r>
    </w:p>
    <w:p w14:paraId="28D75896" w14:textId="77777777" w:rsidR="0031450C" w:rsidRPr="00D433D2" w:rsidRDefault="0031450C" w:rsidP="0031450C">
      <w:pPr>
        <w:jc w:val="center"/>
      </w:pPr>
      <w:r w:rsidRPr="00D433D2">
        <w:rPr>
          <w:b/>
        </w:rPr>
        <w:t>1. DADOS CADASTRAIS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15"/>
        <w:gridCol w:w="4546"/>
      </w:tblGrid>
      <w:tr w:rsidR="0031450C" w:rsidRPr="00D433D2" w14:paraId="23077B91" w14:textId="77777777" w:rsidTr="001250AD">
        <w:trPr>
          <w:jc w:val="center"/>
        </w:trPr>
        <w:tc>
          <w:tcPr>
            <w:tcW w:w="4702" w:type="dxa"/>
            <w:vAlign w:val="center"/>
          </w:tcPr>
          <w:p w14:paraId="686E296A" w14:textId="77777777" w:rsidR="0031450C" w:rsidRPr="00D433D2" w:rsidRDefault="0031450C" w:rsidP="001250AD">
            <w:r w:rsidRPr="00D433D2">
              <w:t>NOME DA INSTITUIÇÃO:</w:t>
            </w:r>
          </w:p>
        </w:tc>
        <w:tc>
          <w:tcPr>
            <w:tcW w:w="4702" w:type="dxa"/>
            <w:vAlign w:val="center"/>
          </w:tcPr>
          <w:p w14:paraId="6537A6D1" w14:textId="77777777" w:rsidR="0031450C" w:rsidRPr="00D433D2" w:rsidRDefault="0031450C" w:rsidP="001250AD">
            <w:r w:rsidRPr="00D433D2">
              <w:t>CNPJ:</w:t>
            </w:r>
          </w:p>
        </w:tc>
      </w:tr>
      <w:tr w:rsidR="0031450C" w:rsidRPr="00D433D2" w14:paraId="3827415F" w14:textId="77777777" w:rsidTr="001250AD">
        <w:trPr>
          <w:jc w:val="center"/>
        </w:trPr>
        <w:tc>
          <w:tcPr>
            <w:tcW w:w="4702" w:type="dxa"/>
            <w:vAlign w:val="center"/>
          </w:tcPr>
          <w:p w14:paraId="711C22C5" w14:textId="77777777" w:rsidR="0031450C" w:rsidRPr="00D433D2" w:rsidRDefault="0031450C" w:rsidP="001250AD">
            <w:r w:rsidRPr="00D433D2">
              <w:t>TIPO DE ORGANIZAÇÃO DA SOCIEDADE CIVIL:</w:t>
            </w:r>
          </w:p>
        </w:tc>
        <w:tc>
          <w:tcPr>
            <w:tcW w:w="4702" w:type="dxa"/>
            <w:vAlign w:val="center"/>
          </w:tcPr>
          <w:p w14:paraId="5F6EC924" w14:textId="77777777" w:rsidR="0031450C" w:rsidRPr="00D433D2" w:rsidRDefault="0031450C" w:rsidP="001250AD">
            <w:proofErr w:type="gramStart"/>
            <w:r w:rsidRPr="00D433D2">
              <w:t>( )</w:t>
            </w:r>
            <w:proofErr w:type="gramEnd"/>
            <w:r w:rsidRPr="00D433D2">
              <w:t xml:space="preserve"> Sem Fins Lucrativos</w:t>
            </w:r>
            <w:proofErr w:type="gramStart"/>
            <w:r w:rsidRPr="00D433D2">
              <w:t xml:space="preserve">   (</w:t>
            </w:r>
            <w:proofErr w:type="gramEnd"/>
            <w:r w:rsidRPr="00D433D2">
              <w:t xml:space="preserve"> ) Cooperativa</w:t>
            </w:r>
            <w:proofErr w:type="gramStart"/>
            <w:r w:rsidRPr="00D433D2">
              <w:t xml:space="preserve">   (</w:t>
            </w:r>
            <w:proofErr w:type="gramEnd"/>
            <w:r w:rsidRPr="00D433D2">
              <w:t xml:space="preserve"> ) Religiosa</w:t>
            </w:r>
          </w:p>
        </w:tc>
      </w:tr>
      <w:tr w:rsidR="0031450C" w:rsidRPr="00D433D2" w14:paraId="2A8F804C" w14:textId="77777777" w:rsidTr="001250AD">
        <w:trPr>
          <w:jc w:val="center"/>
        </w:trPr>
        <w:tc>
          <w:tcPr>
            <w:tcW w:w="4702" w:type="dxa"/>
            <w:vAlign w:val="center"/>
          </w:tcPr>
          <w:p w14:paraId="5503A470" w14:textId="77777777" w:rsidR="0031450C" w:rsidRPr="00D433D2" w:rsidRDefault="0031450C" w:rsidP="001250AD">
            <w:r w:rsidRPr="00D433D2">
              <w:t>ENDEREÇO:</w:t>
            </w:r>
          </w:p>
        </w:tc>
        <w:tc>
          <w:tcPr>
            <w:tcW w:w="4702" w:type="dxa"/>
            <w:vAlign w:val="center"/>
          </w:tcPr>
          <w:p w14:paraId="07C84F1B" w14:textId="77777777" w:rsidR="0031450C" w:rsidRPr="00D433D2" w:rsidRDefault="0031450C" w:rsidP="001250AD"/>
        </w:tc>
      </w:tr>
      <w:tr w:rsidR="0031450C" w:rsidRPr="00D433D2" w14:paraId="432D14F2" w14:textId="77777777" w:rsidTr="001250AD">
        <w:trPr>
          <w:jc w:val="center"/>
        </w:trPr>
        <w:tc>
          <w:tcPr>
            <w:tcW w:w="4702" w:type="dxa"/>
            <w:vAlign w:val="center"/>
          </w:tcPr>
          <w:p w14:paraId="5E39B402" w14:textId="77777777" w:rsidR="0031450C" w:rsidRPr="00D433D2" w:rsidRDefault="0031450C" w:rsidP="001250AD">
            <w:r w:rsidRPr="00D433D2">
              <w:t>BAIRRO:</w:t>
            </w:r>
          </w:p>
        </w:tc>
        <w:tc>
          <w:tcPr>
            <w:tcW w:w="4702" w:type="dxa"/>
            <w:vAlign w:val="center"/>
          </w:tcPr>
          <w:p w14:paraId="66BB86BE" w14:textId="77777777" w:rsidR="0031450C" w:rsidRPr="00D433D2" w:rsidRDefault="0031450C" w:rsidP="001250AD">
            <w:r w:rsidRPr="00D433D2">
              <w:t>CIDADE/UF/CEP:</w:t>
            </w:r>
          </w:p>
        </w:tc>
      </w:tr>
      <w:tr w:rsidR="0031450C" w:rsidRPr="00D433D2" w14:paraId="54C5DE42" w14:textId="77777777" w:rsidTr="001250AD">
        <w:trPr>
          <w:jc w:val="center"/>
        </w:trPr>
        <w:tc>
          <w:tcPr>
            <w:tcW w:w="4702" w:type="dxa"/>
            <w:vAlign w:val="center"/>
          </w:tcPr>
          <w:p w14:paraId="33894D4C" w14:textId="77777777" w:rsidR="0031450C" w:rsidRPr="00D433D2" w:rsidRDefault="0031450C" w:rsidP="001250AD">
            <w:r w:rsidRPr="00D433D2">
              <w:t>E-MAIL:</w:t>
            </w:r>
          </w:p>
        </w:tc>
        <w:tc>
          <w:tcPr>
            <w:tcW w:w="4702" w:type="dxa"/>
            <w:vAlign w:val="center"/>
          </w:tcPr>
          <w:p w14:paraId="35673E18" w14:textId="77777777" w:rsidR="0031450C" w:rsidRPr="00D433D2" w:rsidRDefault="0031450C" w:rsidP="001250AD">
            <w:r w:rsidRPr="00D433D2">
              <w:t>TELEFONE:</w:t>
            </w:r>
          </w:p>
        </w:tc>
      </w:tr>
      <w:tr w:rsidR="0031450C" w:rsidRPr="00D433D2" w14:paraId="3475D739" w14:textId="77777777" w:rsidTr="001250AD">
        <w:trPr>
          <w:jc w:val="center"/>
        </w:trPr>
        <w:tc>
          <w:tcPr>
            <w:tcW w:w="4702" w:type="dxa"/>
            <w:vAlign w:val="center"/>
          </w:tcPr>
          <w:p w14:paraId="45EC6504" w14:textId="77777777" w:rsidR="0031450C" w:rsidRPr="00D433D2" w:rsidRDefault="0031450C" w:rsidP="001250AD">
            <w:r w:rsidRPr="00D433D2">
              <w:t>CONTA BANCÁRIA ESPECÍFICA:</w:t>
            </w:r>
          </w:p>
        </w:tc>
        <w:tc>
          <w:tcPr>
            <w:tcW w:w="4702" w:type="dxa"/>
            <w:vAlign w:val="center"/>
          </w:tcPr>
          <w:p w14:paraId="18EC1888" w14:textId="77777777" w:rsidR="0031450C" w:rsidRPr="00D433D2" w:rsidRDefault="0031450C" w:rsidP="001250AD">
            <w:r w:rsidRPr="00D433D2">
              <w:t>BANCO/AGÊNCIA:</w:t>
            </w:r>
          </w:p>
        </w:tc>
      </w:tr>
      <w:tr w:rsidR="0031450C" w:rsidRPr="00D433D2" w14:paraId="21F40800" w14:textId="77777777" w:rsidTr="001250AD">
        <w:trPr>
          <w:jc w:val="center"/>
        </w:trPr>
        <w:tc>
          <w:tcPr>
            <w:tcW w:w="4702" w:type="dxa"/>
            <w:vAlign w:val="center"/>
          </w:tcPr>
          <w:p w14:paraId="27CE79EE" w14:textId="77777777" w:rsidR="0031450C" w:rsidRPr="00D433D2" w:rsidRDefault="0031450C" w:rsidP="001250AD">
            <w:r w:rsidRPr="00D433D2">
              <w:t>NOME DO RESPONSÁVEL:</w:t>
            </w:r>
          </w:p>
        </w:tc>
        <w:tc>
          <w:tcPr>
            <w:tcW w:w="4702" w:type="dxa"/>
            <w:vAlign w:val="center"/>
          </w:tcPr>
          <w:p w14:paraId="3728593B" w14:textId="77777777" w:rsidR="0031450C" w:rsidRPr="00D433D2" w:rsidRDefault="0031450C" w:rsidP="001250AD">
            <w:r w:rsidRPr="00D433D2">
              <w:t>CPF:</w:t>
            </w:r>
          </w:p>
        </w:tc>
      </w:tr>
      <w:tr w:rsidR="0031450C" w:rsidRPr="00D433D2" w14:paraId="64653FA1" w14:textId="77777777" w:rsidTr="001250AD">
        <w:trPr>
          <w:jc w:val="center"/>
        </w:trPr>
        <w:tc>
          <w:tcPr>
            <w:tcW w:w="4702" w:type="dxa"/>
            <w:vAlign w:val="center"/>
          </w:tcPr>
          <w:p w14:paraId="29E39A21" w14:textId="77777777" w:rsidR="0031450C" w:rsidRPr="00D433D2" w:rsidRDefault="0031450C" w:rsidP="001250AD">
            <w:r w:rsidRPr="00D433D2">
              <w:t>PERÍODO DE MANDATO:</w:t>
            </w:r>
          </w:p>
        </w:tc>
        <w:tc>
          <w:tcPr>
            <w:tcW w:w="4702" w:type="dxa"/>
            <w:vAlign w:val="center"/>
          </w:tcPr>
          <w:p w14:paraId="1B9CAB53" w14:textId="77777777" w:rsidR="0031450C" w:rsidRPr="00D433D2" w:rsidRDefault="0031450C" w:rsidP="001250AD">
            <w:r w:rsidRPr="00D433D2">
              <w:t>CARTEIRA DE IDENTIDADE/ÓRGÃO EXPEDIDOR:</w:t>
            </w:r>
          </w:p>
        </w:tc>
      </w:tr>
      <w:tr w:rsidR="0031450C" w:rsidRPr="00D433D2" w14:paraId="5AFBC8A2" w14:textId="77777777" w:rsidTr="001250AD">
        <w:trPr>
          <w:jc w:val="center"/>
        </w:trPr>
        <w:tc>
          <w:tcPr>
            <w:tcW w:w="4702" w:type="dxa"/>
            <w:vAlign w:val="center"/>
          </w:tcPr>
          <w:p w14:paraId="1B46F156" w14:textId="77777777" w:rsidR="0031450C" w:rsidRPr="00D433D2" w:rsidRDefault="0031450C" w:rsidP="001250AD">
            <w:r w:rsidRPr="00D433D2">
              <w:t>CARGO:</w:t>
            </w:r>
          </w:p>
        </w:tc>
        <w:tc>
          <w:tcPr>
            <w:tcW w:w="4702" w:type="dxa"/>
            <w:vAlign w:val="center"/>
          </w:tcPr>
          <w:p w14:paraId="0BA52EA9" w14:textId="77777777" w:rsidR="0031450C" w:rsidRPr="00D433D2" w:rsidRDefault="0031450C" w:rsidP="001250AD">
            <w:r w:rsidRPr="00D433D2">
              <w:t>ENDEREÇO/CEP:</w:t>
            </w:r>
          </w:p>
        </w:tc>
      </w:tr>
    </w:tbl>
    <w:p w14:paraId="084CD46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Em caso de organização sem fins lucrativos, deverão ser comprovadas, por meio de cláusulas expressas do estatuto, as exigências legais aplicáveis, especialmente quanto à não distribuição de resultados, aplicação integral dos recursos na consecução do objeto social, objetivos voltados à promoção de atividades e finalidades de relevância pública e social e destinação do patrimônio líquido em caso de dissolução, nos termos da Lei Federal nº 13.019/2014.</w:t>
      </w:r>
    </w:p>
    <w:p w14:paraId="067C6BC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Quando aplicável, deverão ser juntados o comprovante de inscrição no CNPJ, balanço patrimonial e demais documentos exigidos pela legislação e regulamentação municipal.</w:t>
      </w:r>
    </w:p>
    <w:p w14:paraId="6E4053CA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Caso a OSC seja a única no território do Município, deverá comprovar essa condição por meio de documento hábil, quando exigido para fins de inexigibilidade.</w:t>
      </w:r>
    </w:p>
    <w:p w14:paraId="34DB4EB1" w14:textId="77777777" w:rsidR="0031450C" w:rsidRPr="00D433D2" w:rsidRDefault="0031450C" w:rsidP="0031450C">
      <w:pPr>
        <w:jc w:val="center"/>
      </w:pPr>
      <w:r w:rsidRPr="00D433D2">
        <w:rPr>
          <w:b/>
        </w:rPr>
        <w:t>2. PROPOSTA DE TRABALHO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22"/>
        <w:gridCol w:w="4539"/>
      </w:tblGrid>
      <w:tr w:rsidR="0031450C" w:rsidRPr="00D433D2" w14:paraId="2EFC89A1" w14:textId="77777777" w:rsidTr="001250AD">
        <w:trPr>
          <w:jc w:val="center"/>
        </w:trPr>
        <w:tc>
          <w:tcPr>
            <w:tcW w:w="4702" w:type="dxa"/>
            <w:vAlign w:val="center"/>
          </w:tcPr>
          <w:p w14:paraId="5C669BC3" w14:textId="77777777" w:rsidR="0031450C" w:rsidRPr="00D433D2" w:rsidRDefault="0031450C" w:rsidP="001250AD">
            <w:r w:rsidRPr="00D433D2">
              <w:t>Nome do Projeto:</w:t>
            </w:r>
          </w:p>
        </w:tc>
        <w:tc>
          <w:tcPr>
            <w:tcW w:w="4702" w:type="dxa"/>
            <w:vAlign w:val="center"/>
          </w:tcPr>
          <w:p w14:paraId="67728245" w14:textId="77777777" w:rsidR="0031450C" w:rsidRPr="00D433D2" w:rsidRDefault="0031450C" w:rsidP="001250AD">
            <w:r w:rsidRPr="00D433D2">
              <w:t>Prazo de Execução: Início ___/___/__</w:t>
            </w:r>
            <w:proofErr w:type="gramStart"/>
            <w:r w:rsidRPr="00D433D2">
              <w:t>_  Término</w:t>
            </w:r>
            <w:proofErr w:type="gramEnd"/>
            <w:r w:rsidRPr="00D433D2">
              <w:t xml:space="preserve"> ___/___/___</w:t>
            </w:r>
          </w:p>
        </w:tc>
      </w:tr>
      <w:tr w:rsidR="0031450C" w:rsidRPr="00D433D2" w14:paraId="3A110544" w14:textId="77777777" w:rsidTr="001250AD">
        <w:trPr>
          <w:jc w:val="center"/>
        </w:trPr>
        <w:tc>
          <w:tcPr>
            <w:tcW w:w="4702" w:type="dxa"/>
            <w:vAlign w:val="center"/>
          </w:tcPr>
          <w:p w14:paraId="2938A2EE" w14:textId="77777777" w:rsidR="0031450C" w:rsidRPr="00D433D2" w:rsidRDefault="0031450C" w:rsidP="001250AD">
            <w:r w:rsidRPr="00D433D2">
              <w:t>Objeto da Parceria:</w:t>
            </w:r>
          </w:p>
        </w:tc>
        <w:tc>
          <w:tcPr>
            <w:tcW w:w="4702" w:type="dxa"/>
            <w:vAlign w:val="center"/>
          </w:tcPr>
          <w:p w14:paraId="7CCF5C33" w14:textId="77777777" w:rsidR="0031450C" w:rsidRPr="00D433D2" w:rsidRDefault="0031450C" w:rsidP="001250AD">
            <w:r w:rsidRPr="00D433D2">
              <w:t>Transferência de recursos públicos para execução do objeto pactuado no âmbito da parceria celebrada.</w:t>
            </w:r>
          </w:p>
        </w:tc>
      </w:tr>
      <w:tr w:rsidR="0031450C" w:rsidRPr="00D433D2" w14:paraId="3FA68C03" w14:textId="77777777" w:rsidTr="001250AD">
        <w:trPr>
          <w:jc w:val="center"/>
        </w:trPr>
        <w:tc>
          <w:tcPr>
            <w:tcW w:w="4702" w:type="dxa"/>
            <w:vAlign w:val="center"/>
          </w:tcPr>
          <w:p w14:paraId="3A03DB8B" w14:textId="77777777" w:rsidR="0031450C" w:rsidRPr="00D433D2" w:rsidRDefault="0031450C" w:rsidP="001250AD">
            <w:r w:rsidRPr="00D433D2">
              <w:t>Descrição da realidade que será objeto da parceria:</w:t>
            </w:r>
          </w:p>
        </w:tc>
        <w:tc>
          <w:tcPr>
            <w:tcW w:w="4702" w:type="dxa"/>
            <w:vAlign w:val="center"/>
          </w:tcPr>
          <w:p w14:paraId="410A352B" w14:textId="77777777" w:rsidR="0031450C" w:rsidRPr="00D433D2" w:rsidRDefault="0031450C" w:rsidP="001250AD"/>
        </w:tc>
      </w:tr>
    </w:tbl>
    <w:p w14:paraId="2B2C7E88" w14:textId="77777777" w:rsidR="003B0DE3" w:rsidRDefault="003B0DE3" w:rsidP="0031450C">
      <w:pPr>
        <w:spacing w:after="120"/>
        <w:ind w:firstLine="709"/>
        <w:jc w:val="both"/>
      </w:pPr>
    </w:p>
    <w:p w14:paraId="2519487C" w14:textId="77777777" w:rsidR="003B0DE3" w:rsidRDefault="003B0DE3" w:rsidP="0031450C">
      <w:pPr>
        <w:spacing w:after="120"/>
        <w:ind w:firstLine="709"/>
        <w:jc w:val="both"/>
      </w:pPr>
    </w:p>
    <w:p w14:paraId="1F7CDBD8" w14:textId="77777777" w:rsidR="003B0DE3" w:rsidRDefault="003B0DE3" w:rsidP="0031450C">
      <w:pPr>
        <w:spacing w:after="120"/>
        <w:ind w:firstLine="709"/>
        <w:jc w:val="both"/>
      </w:pPr>
    </w:p>
    <w:p w14:paraId="73561D50" w14:textId="55FE7FE2" w:rsidR="0031450C" w:rsidRPr="00D433D2" w:rsidRDefault="0031450C" w:rsidP="0031450C">
      <w:pPr>
        <w:spacing w:after="120"/>
        <w:ind w:firstLine="709"/>
        <w:jc w:val="both"/>
      </w:pPr>
      <w:r w:rsidRPr="00D433D2">
        <w:lastRenderedPageBreak/>
        <w:t>Justificativa da Proposição:</w:t>
      </w:r>
    </w:p>
    <w:p w14:paraId="49AF782E" w14:textId="77777777" w:rsidR="0031450C" w:rsidRPr="00D433D2" w:rsidRDefault="0031450C" w:rsidP="0031450C"/>
    <w:p w14:paraId="4BCE48B1" w14:textId="77777777" w:rsidR="0031450C" w:rsidRPr="00D433D2" w:rsidRDefault="0031450C" w:rsidP="0031450C">
      <w:pPr>
        <w:jc w:val="center"/>
      </w:pPr>
      <w:r w:rsidRPr="00D433D2">
        <w:rPr>
          <w:b/>
        </w:rPr>
        <w:t>3. OBJETIVOS</w:t>
      </w:r>
    </w:p>
    <w:p w14:paraId="43C77ED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3.1 - Gerais:</w:t>
      </w:r>
    </w:p>
    <w:p w14:paraId="575A2EC9" w14:textId="77777777" w:rsidR="0031450C" w:rsidRPr="00D433D2" w:rsidRDefault="0031450C" w:rsidP="0031450C"/>
    <w:p w14:paraId="39C1BAB3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3.2 - Específicos:</w:t>
      </w:r>
    </w:p>
    <w:p w14:paraId="58242B29" w14:textId="77777777" w:rsidR="0031450C" w:rsidRPr="00D433D2" w:rsidRDefault="0031450C" w:rsidP="0031450C"/>
    <w:p w14:paraId="7E989E54" w14:textId="77777777" w:rsidR="0031450C" w:rsidRPr="00D433D2" w:rsidRDefault="0031450C" w:rsidP="0031450C"/>
    <w:p w14:paraId="3FFF05EF" w14:textId="77777777" w:rsidR="0031450C" w:rsidRPr="00D433D2" w:rsidRDefault="0031450C" w:rsidP="0031450C">
      <w:pPr>
        <w:jc w:val="center"/>
      </w:pPr>
      <w:r w:rsidRPr="00D433D2">
        <w:rPr>
          <w:b/>
        </w:rPr>
        <w:t>4. METODOLOGIA</w:t>
      </w:r>
    </w:p>
    <w:p w14:paraId="359380C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Descrever a forma de execução das atividades, periodicidade, equipe envolvida, metodologia aplicada e demais informações necessárias à compreensão da execução do objeto.</w:t>
      </w:r>
    </w:p>
    <w:p w14:paraId="76BF71A2" w14:textId="77777777" w:rsidR="0031450C" w:rsidRPr="00D433D2" w:rsidRDefault="0031450C" w:rsidP="0031450C">
      <w:pPr>
        <w:jc w:val="center"/>
      </w:pPr>
      <w:r w:rsidRPr="00D433D2">
        <w:rPr>
          <w:b/>
        </w:rPr>
        <w:t>5. METAS E RESULTADOS ESPERADOS</w:t>
      </w:r>
    </w:p>
    <w:p w14:paraId="297747EB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5.1 - Descrição das metas e atividades ou projetos a serem executados:</w:t>
      </w:r>
    </w:p>
    <w:p w14:paraId="600EC3C8" w14:textId="77777777" w:rsidR="0031450C" w:rsidRPr="00D433D2" w:rsidRDefault="0031450C" w:rsidP="0031450C"/>
    <w:p w14:paraId="3179BF73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5.2 - Resultados esperados:</w:t>
      </w:r>
    </w:p>
    <w:p w14:paraId="26B278EB" w14:textId="77777777" w:rsidR="0031450C" w:rsidRPr="00D433D2" w:rsidRDefault="0031450C" w:rsidP="0031450C"/>
    <w:p w14:paraId="27D5968E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5.3 - Parâmetros para aferição do cumprimento das metas: atendimento realizado no período de execução da parceria, conforme metas pactuadas.</w:t>
      </w:r>
    </w:p>
    <w:p w14:paraId="47FD8E7E" w14:textId="77777777" w:rsidR="0031450C" w:rsidRPr="00D433D2" w:rsidRDefault="0031450C" w:rsidP="0031450C">
      <w:pPr>
        <w:jc w:val="center"/>
      </w:pPr>
      <w:r w:rsidRPr="00D433D2">
        <w:rPr>
          <w:b/>
        </w:rPr>
        <w:t>6. CRONOGRAMA DE EXECUÇÃO (META, ETAPA OU FASE)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28"/>
        <w:gridCol w:w="1318"/>
        <w:gridCol w:w="1404"/>
        <w:gridCol w:w="1278"/>
        <w:gridCol w:w="1330"/>
        <w:gridCol w:w="1229"/>
        <w:gridCol w:w="1274"/>
      </w:tblGrid>
      <w:tr w:rsidR="0031450C" w:rsidRPr="00D433D2" w14:paraId="4284DBC2" w14:textId="77777777" w:rsidTr="001250AD">
        <w:trPr>
          <w:jc w:val="center"/>
        </w:trPr>
        <w:tc>
          <w:tcPr>
            <w:tcW w:w="1344" w:type="dxa"/>
            <w:vAlign w:val="center"/>
          </w:tcPr>
          <w:p w14:paraId="6550477F" w14:textId="77777777" w:rsidR="0031450C" w:rsidRPr="00D433D2" w:rsidRDefault="0031450C" w:rsidP="001250AD">
            <w:r w:rsidRPr="00D433D2">
              <w:t>Meta</w:t>
            </w:r>
          </w:p>
        </w:tc>
        <w:tc>
          <w:tcPr>
            <w:tcW w:w="1344" w:type="dxa"/>
            <w:vAlign w:val="center"/>
          </w:tcPr>
          <w:p w14:paraId="53D3B72A" w14:textId="77777777" w:rsidR="0031450C" w:rsidRPr="00D433D2" w:rsidRDefault="0031450C" w:rsidP="001250AD">
            <w:r w:rsidRPr="00D433D2">
              <w:t>Etapa/Fase</w:t>
            </w:r>
          </w:p>
        </w:tc>
        <w:tc>
          <w:tcPr>
            <w:tcW w:w="1344" w:type="dxa"/>
            <w:vAlign w:val="center"/>
          </w:tcPr>
          <w:p w14:paraId="7C26B2E7" w14:textId="77777777" w:rsidR="0031450C" w:rsidRPr="00D433D2" w:rsidRDefault="0031450C" w:rsidP="001250AD">
            <w:r w:rsidRPr="00D433D2">
              <w:t>Especificação</w:t>
            </w:r>
          </w:p>
        </w:tc>
        <w:tc>
          <w:tcPr>
            <w:tcW w:w="1344" w:type="dxa"/>
            <w:vAlign w:val="center"/>
          </w:tcPr>
          <w:p w14:paraId="73AA304A" w14:textId="77777777" w:rsidR="0031450C" w:rsidRPr="00D433D2" w:rsidRDefault="0031450C" w:rsidP="001250AD">
            <w:r w:rsidRPr="00D433D2">
              <w:t>Unidade</w:t>
            </w:r>
          </w:p>
        </w:tc>
        <w:tc>
          <w:tcPr>
            <w:tcW w:w="1344" w:type="dxa"/>
            <w:vAlign w:val="center"/>
          </w:tcPr>
          <w:p w14:paraId="630B8822" w14:textId="77777777" w:rsidR="0031450C" w:rsidRPr="00D433D2" w:rsidRDefault="0031450C" w:rsidP="001250AD">
            <w:r w:rsidRPr="00D433D2">
              <w:t>Quantidade</w:t>
            </w:r>
          </w:p>
        </w:tc>
        <w:tc>
          <w:tcPr>
            <w:tcW w:w="1344" w:type="dxa"/>
            <w:vAlign w:val="center"/>
          </w:tcPr>
          <w:p w14:paraId="4C7266EE" w14:textId="77777777" w:rsidR="0031450C" w:rsidRPr="00D433D2" w:rsidRDefault="0031450C" w:rsidP="001250AD">
            <w:r w:rsidRPr="00D433D2">
              <w:t>Início</w:t>
            </w:r>
          </w:p>
        </w:tc>
        <w:tc>
          <w:tcPr>
            <w:tcW w:w="1344" w:type="dxa"/>
            <w:vAlign w:val="center"/>
          </w:tcPr>
          <w:p w14:paraId="5BE3857C" w14:textId="77777777" w:rsidR="0031450C" w:rsidRPr="00D433D2" w:rsidRDefault="0031450C" w:rsidP="001250AD">
            <w:r w:rsidRPr="00D433D2">
              <w:t>Término</w:t>
            </w:r>
          </w:p>
        </w:tc>
      </w:tr>
      <w:tr w:rsidR="0031450C" w:rsidRPr="00D433D2" w14:paraId="27BE29F6" w14:textId="77777777" w:rsidTr="001250AD">
        <w:trPr>
          <w:jc w:val="center"/>
        </w:trPr>
        <w:tc>
          <w:tcPr>
            <w:tcW w:w="1344" w:type="dxa"/>
            <w:vAlign w:val="center"/>
          </w:tcPr>
          <w:p w14:paraId="7DEF8906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6968AC6E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6FABDE89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F852129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155F13F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7914BF12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BF316CB" w14:textId="77777777" w:rsidR="0031450C" w:rsidRPr="00D433D2" w:rsidRDefault="0031450C" w:rsidP="001250AD"/>
        </w:tc>
      </w:tr>
    </w:tbl>
    <w:p w14:paraId="455C8F65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 xml:space="preserve">Observação: especificar os profissionais, serviços, materiais ou </w:t>
      </w:r>
      <w:proofErr w:type="gramStart"/>
      <w:r w:rsidRPr="00D433D2">
        <w:t>atividades custeados</w:t>
      </w:r>
      <w:proofErr w:type="gramEnd"/>
      <w:r w:rsidRPr="00D433D2">
        <w:t xml:space="preserve"> pela parceria, conforme o caso.</w:t>
      </w:r>
    </w:p>
    <w:p w14:paraId="0AF5E50B" w14:textId="77777777" w:rsidR="0031450C" w:rsidRPr="00D433D2" w:rsidRDefault="0031450C" w:rsidP="0031450C">
      <w:pPr>
        <w:jc w:val="center"/>
      </w:pPr>
      <w:r w:rsidRPr="00D433D2">
        <w:rPr>
          <w:b/>
        </w:rPr>
        <w:t>7. PREVISÃO DA RECEITA E DESPESA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96"/>
        <w:gridCol w:w="2249"/>
        <w:gridCol w:w="2262"/>
        <w:gridCol w:w="2254"/>
      </w:tblGrid>
      <w:tr w:rsidR="0031450C" w:rsidRPr="00D433D2" w14:paraId="5D75FF02" w14:textId="77777777" w:rsidTr="001250AD">
        <w:trPr>
          <w:jc w:val="center"/>
        </w:trPr>
        <w:tc>
          <w:tcPr>
            <w:tcW w:w="2351" w:type="dxa"/>
            <w:vAlign w:val="center"/>
          </w:tcPr>
          <w:p w14:paraId="16609830" w14:textId="77777777" w:rsidR="0031450C" w:rsidRPr="00D433D2" w:rsidRDefault="0031450C" w:rsidP="001250AD">
            <w:r w:rsidRPr="00D433D2">
              <w:t>RECEITA</w:t>
            </w:r>
          </w:p>
        </w:tc>
        <w:tc>
          <w:tcPr>
            <w:tcW w:w="2351" w:type="dxa"/>
            <w:vAlign w:val="center"/>
          </w:tcPr>
          <w:p w14:paraId="12BB1DF7" w14:textId="77777777" w:rsidR="0031450C" w:rsidRPr="00D433D2" w:rsidRDefault="0031450C" w:rsidP="001250AD">
            <w:r w:rsidRPr="00D433D2">
              <w:t>TOTAL</w:t>
            </w:r>
          </w:p>
        </w:tc>
        <w:tc>
          <w:tcPr>
            <w:tcW w:w="2351" w:type="dxa"/>
            <w:vAlign w:val="center"/>
          </w:tcPr>
          <w:p w14:paraId="2F794CDF" w14:textId="77777777" w:rsidR="0031450C" w:rsidRPr="00D433D2" w:rsidRDefault="0031450C" w:rsidP="001250AD">
            <w:r w:rsidRPr="00D433D2">
              <w:t>VALOR MENSAL</w:t>
            </w:r>
          </w:p>
        </w:tc>
        <w:tc>
          <w:tcPr>
            <w:tcW w:w="2351" w:type="dxa"/>
            <w:vAlign w:val="center"/>
          </w:tcPr>
          <w:p w14:paraId="5B86CD11" w14:textId="77777777" w:rsidR="0031450C" w:rsidRPr="00D433D2" w:rsidRDefault="0031450C" w:rsidP="001250AD">
            <w:r w:rsidRPr="00D433D2">
              <w:t>VALOR ANUAL</w:t>
            </w:r>
          </w:p>
        </w:tc>
      </w:tr>
      <w:tr w:rsidR="0031450C" w:rsidRPr="00D433D2" w14:paraId="4E8BF4C2" w14:textId="77777777" w:rsidTr="001250AD">
        <w:trPr>
          <w:jc w:val="center"/>
        </w:trPr>
        <w:tc>
          <w:tcPr>
            <w:tcW w:w="2351" w:type="dxa"/>
            <w:vAlign w:val="center"/>
          </w:tcPr>
          <w:p w14:paraId="12C4D6E8" w14:textId="77777777" w:rsidR="0031450C" w:rsidRPr="00D433D2" w:rsidRDefault="0031450C" w:rsidP="001250AD">
            <w:r w:rsidRPr="00D433D2">
              <w:t>Proponente</w:t>
            </w:r>
          </w:p>
        </w:tc>
        <w:tc>
          <w:tcPr>
            <w:tcW w:w="2351" w:type="dxa"/>
            <w:vAlign w:val="center"/>
          </w:tcPr>
          <w:p w14:paraId="24753A54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404B7D43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2B113787" w14:textId="77777777" w:rsidR="0031450C" w:rsidRPr="00D433D2" w:rsidRDefault="0031450C" w:rsidP="001250AD"/>
        </w:tc>
      </w:tr>
      <w:tr w:rsidR="0031450C" w:rsidRPr="00D433D2" w14:paraId="3DB2051A" w14:textId="77777777" w:rsidTr="001250AD">
        <w:trPr>
          <w:jc w:val="center"/>
        </w:trPr>
        <w:tc>
          <w:tcPr>
            <w:tcW w:w="2351" w:type="dxa"/>
            <w:vAlign w:val="center"/>
          </w:tcPr>
          <w:p w14:paraId="6A399196" w14:textId="77777777" w:rsidR="0031450C" w:rsidRPr="00D433D2" w:rsidRDefault="0031450C" w:rsidP="001250AD">
            <w:r w:rsidRPr="00D433D2">
              <w:t>Administração Pública</w:t>
            </w:r>
          </w:p>
        </w:tc>
        <w:tc>
          <w:tcPr>
            <w:tcW w:w="2351" w:type="dxa"/>
            <w:vAlign w:val="center"/>
          </w:tcPr>
          <w:p w14:paraId="3D9322E6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0AEB19D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8E0A8A1" w14:textId="77777777" w:rsidR="0031450C" w:rsidRPr="00D433D2" w:rsidRDefault="0031450C" w:rsidP="001250AD"/>
        </w:tc>
      </w:tr>
      <w:tr w:rsidR="0031450C" w:rsidRPr="00D433D2" w14:paraId="714A632A" w14:textId="77777777" w:rsidTr="001250AD">
        <w:trPr>
          <w:jc w:val="center"/>
        </w:trPr>
        <w:tc>
          <w:tcPr>
            <w:tcW w:w="2351" w:type="dxa"/>
            <w:vAlign w:val="center"/>
          </w:tcPr>
          <w:p w14:paraId="717A7D66" w14:textId="77777777" w:rsidR="0031450C" w:rsidRPr="00D433D2" w:rsidRDefault="0031450C" w:rsidP="001250AD">
            <w:r w:rsidRPr="00D433D2">
              <w:t>TOTAL GERAL</w:t>
            </w:r>
          </w:p>
        </w:tc>
        <w:tc>
          <w:tcPr>
            <w:tcW w:w="2351" w:type="dxa"/>
            <w:vAlign w:val="center"/>
          </w:tcPr>
          <w:p w14:paraId="0329B2C9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71BC7EE4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675CE1AC" w14:textId="77777777" w:rsidR="0031450C" w:rsidRPr="00D433D2" w:rsidRDefault="0031450C" w:rsidP="001250AD"/>
        </w:tc>
      </w:tr>
      <w:tr w:rsidR="0031450C" w:rsidRPr="00D433D2" w14:paraId="6C4FB19F" w14:textId="77777777" w:rsidTr="001250AD">
        <w:trPr>
          <w:jc w:val="center"/>
        </w:trPr>
        <w:tc>
          <w:tcPr>
            <w:tcW w:w="2351" w:type="dxa"/>
            <w:vAlign w:val="center"/>
          </w:tcPr>
          <w:p w14:paraId="4DCB40BC" w14:textId="77777777" w:rsidR="0031450C" w:rsidRPr="00D433D2" w:rsidRDefault="0031450C" w:rsidP="001250AD">
            <w:r w:rsidRPr="00D433D2">
              <w:t>DESPESA</w:t>
            </w:r>
          </w:p>
        </w:tc>
        <w:tc>
          <w:tcPr>
            <w:tcW w:w="2351" w:type="dxa"/>
            <w:vAlign w:val="center"/>
          </w:tcPr>
          <w:p w14:paraId="097F5D84" w14:textId="77777777" w:rsidR="0031450C" w:rsidRPr="00D433D2" w:rsidRDefault="0031450C" w:rsidP="001250AD">
            <w:r w:rsidRPr="00D433D2">
              <w:t>TOTAL</w:t>
            </w:r>
          </w:p>
        </w:tc>
        <w:tc>
          <w:tcPr>
            <w:tcW w:w="2351" w:type="dxa"/>
            <w:vAlign w:val="center"/>
          </w:tcPr>
          <w:p w14:paraId="76335609" w14:textId="77777777" w:rsidR="0031450C" w:rsidRPr="00D433D2" w:rsidRDefault="0031450C" w:rsidP="001250AD">
            <w:r w:rsidRPr="00D433D2">
              <w:t>VALOR MENSAL</w:t>
            </w:r>
          </w:p>
        </w:tc>
        <w:tc>
          <w:tcPr>
            <w:tcW w:w="2351" w:type="dxa"/>
            <w:vAlign w:val="center"/>
          </w:tcPr>
          <w:p w14:paraId="2A78833E" w14:textId="77777777" w:rsidR="0031450C" w:rsidRPr="00D433D2" w:rsidRDefault="0031450C" w:rsidP="001250AD">
            <w:r w:rsidRPr="00D433D2">
              <w:t>VALOR ANUAL</w:t>
            </w:r>
          </w:p>
        </w:tc>
      </w:tr>
      <w:tr w:rsidR="0031450C" w:rsidRPr="00D433D2" w14:paraId="630CBC43" w14:textId="77777777" w:rsidTr="001250AD">
        <w:trPr>
          <w:jc w:val="center"/>
        </w:trPr>
        <w:tc>
          <w:tcPr>
            <w:tcW w:w="2351" w:type="dxa"/>
            <w:vAlign w:val="center"/>
          </w:tcPr>
          <w:p w14:paraId="485E0145" w14:textId="77777777" w:rsidR="0031450C" w:rsidRPr="00D433D2" w:rsidRDefault="0031450C" w:rsidP="001250AD">
            <w:r w:rsidRPr="00D433D2">
              <w:t>Proponente</w:t>
            </w:r>
          </w:p>
        </w:tc>
        <w:tc>
          <w:tcPr>
            <w:tcW w:w="2351" w:type="dxa"/>
            <w:vAlign w:val="center"/>
          </w:tcPr>
          <w:p w14:paraId="59638C1B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B02D20E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164152A8" w14:textId="77777777" w:rsidR="0031450C" w:rsidRPr="00D433D2" w:rsidRDefault="0031450C" w:rsidP="001250AD"/>
        </w:tc>
      </w:tr>
      <w:tr w:rsidR="0031450C" w:rsidRPr="00D433D2" w14:paraId="26E20BF7" w14:textId="77777777" w:rsidTr="001250AD">
        <w:trPr>
          <w:jc w:val="center"/>
        </w:trPr>
        <w:tc>
          <w:tcPr>
            <w:tcW w:w="2351" w:type="dxa"/>
            <w:vAlign w:val="center"/>
          </w:tcPr>
          <w:p w14:paraId="7A9F503F" w14:textId="77777777" w:rsidR="0031450C" w:rsidRPr="00D433D2" w:rsidRDefault="0031450C" w:rsidP="001250AD">
            <w:r w:rsidRPr="00D433D2">
              <w:t>Administração Pública</w:t>
            </w:r>
          </w:p>
        </w:tc>
        <w:tc>
          <w:tcPr>
            <w:tcW w:w="2351" w:type="dxa"/>
            <w:vAlign w:val="center"/>
          </w:tcPr>
          <w:p w14:paraId="4CD66F08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96E6058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7A72F305" w14:textId="77777777" w:rsidR="0031450C" w:rsidRPr="00D433D2" w:rsidRDefault="0031450C" w:rsidP="001250AD"/>
        </w:tc>
      </w:tr>
      <w:tr w:rsidR="0031450C" w:rsidRPr="00D433D2" w14:paraId="15284637" w14:textId="77777777" w:rsidTr="001250AD">
        <w:trPr>
          <w:jc w:val="center"/>
        </w:trPr>
        <w:tc>
          <w:tcPr>
            <w:tcW w:w="2351" w:type="dxa"/>
            <w:vAlign w:val="center"/>
          </w:tcPr>
          <w:p w14:paraId="48F1D407" w14:textId="77777777" w:rsidR="0031450C" w:rsidRPr="00D433D2" w:rsidRDefault="0031450C" w:rsidP="001250AD">
            <w:r w:rsidRPr="00D433D2">
              <w:lastRenderedPageBreak/>
              <w:t>TOTAL GERAL</w:t>
            </w:r>
          </w:p>
        </w:tc>
        <w:tc>
          <w:tcPr>
            <w:tcW w:w="2351" w:type="dxa"/>
            <w:vAlign w:val="center"/>
          </w:tcPr>
          <w:p w14:paraId="005FED75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7B255DF8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6392E356" w14:textId="77777777" w:rsidR="0031450C" w:rsidRPr="00D433D2" w:rsidRDefault="0031450C" w:rsidP="001250AD"/>
        </w:tc>
      </w:tr>
    </w:tbl>
    <w:p w14:paraId="451A7C01" w14:textId="77777777" w:rsidR="0031450C" w:rsidRPr="00D433D2" w:rsidRDefault="0031450C" w:rsidP="0031450C">
      <w:pPr>
        <w:jc w:val="center"/>
      </w:pPr>
      <w:r w:rsidRPr="00D433D2">
        <w:rPr>
          <w:b/>
        </w:rPr>
        <w:t>8. CRONOGRAMA DE DESEMBOLSO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01"/>
        <w:gridCol w:w="1294"/>
        <w:gridCol w:w="1294"/>
        <w:gridCol w:w="1293"/>
        <w:gridCol w:w="1293"/>
        <w:gridCol w:w="1293"/>
        <w:gridCol w:w="1293"/>
      </w:tblGrid>
      <w:tr w:rsidR="0031450C" w:rsidRPr="00D433D2" w14:paraId="411A85FB" w14:textId="77777777" w:rsidTr="001250AD">
        <w:trPr>
          <w:jc w:val="center"/>
        </w:trPr>
        <w:tc>
          <w:tcPr>
            <w:tcW w:w="1344" w:type="dxa"/>
            <w:vAlign w:val="center"/>
          </w:tcPr>
          <w:p w14:paraId="24140BE8" w14:textId="77777777" w:rsidR="0031450C" w:rsidRPr="00D433D2" w:rsidRDefault="0031450C" w:rsidP="001250AD">
            <w:r w:rsidRPr="00D433D2">
              <w:t>Meta</w:t>
            </w:r>
          </w:p>
        </w:tc>
        <w:tc>
          <w:tcPr>
            <w:tcW w:w="1344" w:type="dxa"/>
            <w:vAlign w:val="center"/>
          </w:tcPr>
          <w:p w14:paraId="30197915" w14:textId="77777777" w:rsidR="0031450C" w:rsidRPr="00D433D2" w:rsidRDefault="0031450C" w:rsidP="001250AD">
            <w:r w:rsidRPr="00D433D2">
              <w:t>1º mês</w:t>
            </w:r>
          </w:p>
        </w:tc>
        <w:tc>
          <w:tcPr>
            <w:tcW w:w="1344" w:type="dxa"/>
            <w:vAlign w:val="center"/>
          </w:tcPr>
          <w:p w14:paraId="5C46DE23" w14:textId="77777777" w:rsidR="0031450C" w:rsidRPr="00D433D2" w:rsidRDefault="0031450C" w:rsidP="001250AD">
            <w:r w:rsidRPr="00D433D2">
              <w:t>2º mês</w:t>
            </w:r>
          </w:p>
        </w:tc>
        <w:tc>
          <w:tcPr>
            <w:tcW w:w="1344" w:type="dxa"/>
            <w:vAlign w:val="center"/>
          </w:tcPr>
          <w:p w14:paraId="25C4D7CE" w14:textId="77777777" w:rsidR="0031450C" w:rsidRPr="00D433D2" w:rsidRDefault="0031450C" w:rsidP="001250AD">
            <w:r w:rsidRPr="00D433D2">
              <w:t>3º mês</w:t>
            </w:r>
          </w:p>
        </w:tc>
        <w:tc>
          <w:tcPr>
            <w:tcW w:w="1344" w:type="dxa"/>
            <w:vAlign w:val="center"/>
          </w:tcPr>
          <w:p w14:paraId="0B97D3AE" w14:textId="77777777" w:rsidR="0031450C" w:rsidRPr="00D433D2" w:rsidRDefault="0031450C" w:rsidP="001250AD">
            <w:r w:rsidRPr="00D433D2">
              <w:t>4º mês</w:t>
            </w:r>
          </w:p>
        </w:tc>
        <w:tc>
          <w:tcPr>
            <w:tcW w:w="1344" w:type="dxa"/>
            <w:vAlign w:val="center"/>
          </w:tcPr>
          <w:p w14:paraId="5AA06585" w14:textId="77777777" w:rsidR="0031450C" w:rsidRPr="00D433D2" w:rsidRDefault="0031450C" w:rsidP="001250AD">
            <w:r w:rsidRPr="00D433D2">
              <w:t>5º mês</w:t>
            </w:r>
          </w:p>
        </w:tc>
        <w:tc>
          <w:tcPr>
            <w:tcW w:w="1344" w:type="dxa"/>
            <w:vAlign w:val="center"/>
          </w:tcPr>
          <w:p w14:paraId="566378B4" w14:textId="77777777" w:rsidR="0031450C" w:rsidRPr="00D433D2" w:rsidRDefault="0031450C" w:rsidP="001250AD">
            <w:r w:rsidRPr="00D433D2">
              <w:t>6º mês</w:t>
            </w:r>
          </w:p>
        </w:tc>
      </w:tr>
      <w:tr w:rsidR="0031450C" w:rsidRPr="00D433D2" w14:paraId="1031725C" w14:textId="77777777" w:rsidTr="001250AD">
        <w:trPr>
          <w:jc w:val="center"/>
        </w:trPr>
        <w:tc>
          <w:tcPr>
            <w:tcW w:w="1344" w:type="dxa"/>
            <w:vAlign w:val="center"/>
          </w:tcPr>
          <w:p w14:paraId="3192B9F0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64F3F82A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7E844423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3336ED99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D45DC39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C1E6826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158E53CC" w14:textId="77777777" w:rsidR="0031450C" w:rsidRPr="00D433D2" w:rsidRDefault="0031450C" w:rsidP="001250AD"/>
        </w:tc>
      </w:tr>
      <w:tr w:rsidR="0031450C" w:rsidRPr="00D433D2" w14:paraId="0ED5BD32" w14:textId="77777777" w:rsidTr="001250AD">
        <w:trPr>
          <w:jc w:val="center"/>
        </w:trPr>
        <w:tc>
          <w:tcPr>
            <w:tcW w:w="1344" w:type="dxa"/>
            <w:vAlign w:val="center"/>
          </w:tcPr>
          <w:p w14:paraId="53FCDE34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6E5663B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498FAA25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77F1693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191C3AB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600C4EC9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33762CA" w14:textId="77777777" w:rsidR="0031450C" w:rsidRPr="00D433D2" w:rsidRDefault="0031450C" w:rsidP="001250AD"/>
        </w:tc>
      </w:tr>
      <w:tr w:rsidR="0031450C" w:rsidRPr="00D433D2" w14:paraId="6DC8EC8E" w14:textId="77777777" w:rsidTr="001250AD">
        <w:trPr>
          <w:jc w:val="center"/>
        </w:trPr>
        <w:tc>
          <w:tcPr>
            <w:tcW w:w="1344" w:type="dxa"/>
            <w:vAlign w:val="center"/>
          </w:tcPr>
          <w:p w14:paraId="38C7EA86" w14:textId="77777777" w:rsidR="0031450C" w:rsidRPr="00D433D2" w:rsidRDefault="0031450C" w:rsidP="001250AD">
            <w:r w:rsidRPr="00D433D2">
              <w:t>Meta</w:t>
            </w:r>
          </w:p>
        </w:tc>
        <w:tc>
          <w:tcPr>
            <w:tcW w:w="1344" w:type="dxa"/>
            <w:vAlign w:val="center"/>
          </w:tcPr>
          <w:p w14:paraId="687CFBD5" w14:textId="77777777" w:rsidR="0031450C" w:rsidRPr="00D433D2" w:rsidRDefault="0031450C" w:rsidP="001250AD">
            <w:r w:rsidRPr="00D433D2">
              <w:t>7º mês</w:t>
            </w:r>
          </w:p>
        </w:tc>
        <w:tc>
          <w:tcPr>
            <w:tcW w:w="1344" w:type="dxa"/>
            <w:vAlign w:val="center"/>
          </w:tcPr>
          <w:p w14:paraId="1DD5FC76" w14:textId="77777777" w:rsidR="0031450C" w:rsidRPr="00D433D2" w:rsidRDefault="0031450C" w:rsidP="001250AD">
            <w:r w:rsidRPr="00D433D2">
              <w:t>8º mês</w:t>
            </w:r>
          </w:p>
        </w:tc>
        <w:tc>
          <w:tcPr>
            <w:tcW w:w="1344" w:type="dxa"/>
            <w:vAlign w:val="center"/>
          </w:tcPr>
          <w:p w14:paraId="35430BCA" w14:textId="77777777" w:rsidR="0031450C" w:rsidRPr="00D433D2" w:rsidRDefault="0031450C" w:rsidP="001250AD">
            <w:r w:rsidRPr="00D433D2">
              <w:t>9º mês</w:t>
            </w:r>
          </w:p>
        </w:tc>
        <w:tc>
          <w:tcPr>
            <w:tcW w:w="1344" w:type="dxa"/>
            <w:vAlign w:val="center"/>
          </w:tcPr>
          <w:p w14:paraId="682824D0" w14:textId="77777777" w:rsidR="0031450C" w:rsidRPr="00D433D2" w:rsidRDefault="0031450C" w:rsidP="001250AD">
            <w:r w:rsidRPr="00D433D2">
              <w:t>10º mês</w:t>
            </w:r>
          </w:p>
        </w:tc>
        <w:tc>
          <w:tcPr>
            <w:tcW w:w="1344" w:type="dxa"/>
            <w:vAlign w:val="center"/>
          </w:tcPr>
          <w:p w14:paraId="671936FF" w14:textId="77777777" w:rsidR="0031450C" w:rsidRPr="00D433D2" w:rsidRDefault="0031450C" w:rsidP="001250AD">
            <w:r w:rsidRPr="00D433D2">
              <w:t>11º mês</w:t>
            </w:r>
          </w:p>
        </w:tc>
        <w:tc>
          <w:tcPr>
            <w:tcW w:w="1344" w:type="dxa"/>
            <w:vAlign w:val="center"/>
          </w:tcPr>
          <w:p w14:paraId="4D5FC301" w14:textId="77777777" w:rsidR="0031450C" w:rsidRPr="00D433D2" w:rsidRDefault="0031450C" w:rsidP="001250AD">
            <w:r w:rsidRPr="00D433D2">
              <w:t>12º mês</w:t>
            </w:r>
          </w:p>
        </w:tc>
      </w:tr>
      <w:tr w:rsidR="0031450C" w:rsidRPr="00D433D2" w14:paraId="268290AA" w14:textId="77777777" w:rsidTr="001250AD">
        <w:trPr>
          <w:jc w:val="center"/>
        </w:trPr>
        <w:tc>
          <w:tcPr>
            <w:tcW w:w="1344" w:type="dxa"/>
            <w:vAlign w:val="center"/>
          </w:tcPr>
          <w:p w14:paraId="5027F2B4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796CB9E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F0E3946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3FB81A35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14D22CB0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5E090FB6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1CACA6AA" w14:textId="77777777" w:rsidR="0031450C" w:rsidRPr="00D433D2" w:rsidRDefault="0031450C" w:rsidP="001250AD"/>
        </w:tc>
      </w:tr>
      <w:tr w:rsidR="0031450C" w:rsidRPr="00D433D2" w14:paraId="5A1FE23E" w14:textId="77777777" w:rsidTr="001250AD">
        <w:trPr>
          <w:jc w:val="center"/>
        </w:trPr>
        <w:tc>
          <w:tcPr>
            <w:tcW w:w="1344" w:type="dxa"/>
            <w:vAlign w:val="center"/>
          </w:tcPr>
          <w:p w14:paraId="79F4997A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37B0E7B7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18B61DD7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1DA38A17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25F544B0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4D58CD7B" w14:textId="77777777" w:rsidR="0031450C" w:rsidRPr="00D433D2" w:rsidRDefault="0031450C" w:rsidP="001250AD"/>
        </w:tc>
        <w:tc>
          <w:tcPr>
            <w:tcW w:w="1344" w:type="dxa"/>
            <w:vAlign w:val="center"/>
          </w:tcPr>
          <w:p w14:paraId="62CFD4B4" w14:textId="77777777" w:rsidR="0031450C" w:rsidRPr="00D433D2" w:rsidRDefault="0031450C" w:rsidP="001250AD"/>
        </w:tc>
      </w:tr>
    </w:tbl>
    <w:p w14:paraId="14375119" w14:textId="77777777" w:rsidR="0031450C" w:rsidRPr="00D433D2" w:rsidRDefault="0031450C" w:rsidP="0031450C">
      <w:pPr>
        <w:jc w:val="center"/>
      </w:pPr>
      <w:r w:rsidRPr="00D433D2">
        <w:rPr>
          <w:b/>
        </w:rPr>
        <w:t>9. DETALHAMENTO DA APLICAÇÃO DOS RECURSOS FINANCEIROS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50"/>
        <w:gridCol w:w="4511"/>
      </w:tblGrid>
      <w:tr w:rsidR="0031450C" w:rsidRPr="00D433D2" w14:paraId="5F276E1B" w14:textId="77777777" w:rsidTr="001250AD">
        <w:trPr>
          <w:jc w:val="center"/>
        </w:trPr>
        <w:tc>
          <w:tcPr>
            <w:tcW w:w="4702" w:type="dxa"/>
            <w:vAlign w:val="center"/>
          </w:tcPr>
          <w:p w14:paraId="292EE721" w14:textId="77777777" w:rsidR="0031450C" w:rsidRPr="00D433D2" w:rsidRDefault="0031450C" w:rsidP="001250AD">
            <w:r w:rsidRPr="00D433D2">
              <w:t>ESPECIFICAÇÃO</w:t>
            </w:r>
          </w:p>
        </w:tc>
        <w:tc>
          <w:tcPr>
            <w:tcW w:w="4702" w:type="dxa"/>
            <w:vAlign w:val="center"/>
          </w:tcPr>
          <w:p w14:paraId="07659590" w14:textId="77777777" w:rsidR="0031450C" w:rsidRPr="00D433D2" w:rsidRDefault="0031450C" w:rsidP="001250AD">
            <w:r w:rsidRPr="00D433D2">
              <w:t>VALOR</w:t>
            </w:r>
          </w:p>
        </w:tc>
      </w:tr>
      <w:tr w:rsidR="0031450C" w:rsidRPr="00D433D2" w14:paraId="3C7855F1" w14:textId="77777777" w:rsidTr="001250AD">
        <w:trPr>
          <w:jc w:val="center"/>
        </w:trPr>
        <w:tc>
          <w:tcPr>
            <w:tcW w:w="4702" w:type="dxa"/>
            <w:vAlign w:val="center"/>
          </w:tcPr>
          <w:p w14:paraId="06B7F5E0" w14:textId="77777777" w:rsidR="0031450C" w:rsidRPr="00D433D2" w:rsidRDefault="0031450C" w:rsidP="001250AD"/>
        </w:tc>
        <w:tc>
          <w:tcPr>
            <w:tcW w:w="4702" w:type="dxa"/>
            <w:vAlign w:val="center"/>
          </w:tcPr>
          <w:p w14:paraId="5A6053B6" w14:textId="77777777" w:rsidR="0031450C" w:rsidRPr="00D433D2" w:rsidRDefault="0031450C" w:rsidP="001250AD"/>
        </w:tc>
      </w:tr>
      <w:tr w:rsidR="0031450C" w:rsidRPr="00D433D2" w14:paraId="0783AF04" w14:textId="77777777" w:rsidTr="001250AD">
        <w:trPr>
          <w:jc w:val="center"/>
        </w:trPr>
        <w:tc>
          <w:tcPr>
            <w:tcW w:w="4702" w:type="dxa"/>
            <w:vAlign w:val="center"/>
          </w:tcPr>
          <w:p w14:paraId="6F85DCCF" w14:textId="77777777" w:rsidR="0031450C" w:rsidRPr="00D433D2" w:rsidRDefault="0031450C" w:rsidP="001250AD"/>
        </w:tc>
        <w:tc>
          <w:tcPr>
            <w:tcW w:w="4702" w:type="dxa"/>
            <w:vAlign w:val="center"/>
          </w:tcPr>
          <w:p w14:paraId="7D74DE5E" w14:textId="77777777" w:rsidR="0031450C" w:rsidRPr="00D433D2" w:rsidRDefault="0031450C" w:rsidP="001250AD"/>
        </w:tc>
      </w:tr>
      <w:tr w:rsidR="0031450C" w:rsidRPr="00D433D2" w14:paraId="004ADF29" w14:textId="77777777" w:rsidTr="001250AD">
        <w:trPr>
          <w:jc w:val="center"/>
        </w:trPr>
        <w:tc>
          <w:tcPr>
            <w:tcW w:w="4702" w:type="dxa"/>
            <w:vAlign w:val="center"/>
          </w:tcPr>
          <w:p w14:paraId="61DDF176" w14:textId="77777777" w:rsidR="0031450C" w:rsidRPr="00D433D2" w:rsidRDefault="0031450C" w:rsidP="001250AD">
            <w:r w:rsidRPr="00D433D2">
              <w:t>TOTAL</w:t>
            </w:r>
          </w:p>
        </w:tc>
        <w:tc>
          <w:tcPr>
            <w:tcW w:w="4702" w:type="dxa"/>
            <w:vAlign w:val="center"/>
          </w:tcPr>
          <w:p w14:paraId="1A8520E0" w14:textId="77777777" w:rsidR="0031450C" w:rsidRPr="00D433D2" w:rsidRDefault="0031450C" w:rsidP="001250AD">
            <w:r w:rsidRPr="00D433D2">
              <w:t>R$</w:t>
            </w:r>
          </w:p>
        </w:tc>
      </w:tr>
    </w:tbl>
    <w:p w14:paraId="535FDAB2" w14:textId="77777777" w:rsidR="0031450C" w:rsidRPr="00D433D2" w:rsidRDefault="0031450C" w:rsidP="0031450C">
      <w:pPr>
        <w:jc w:val="center"/>
      </w:pPr>
      <w:r w:rsidRPr="00D433D2">
        <w:rPr>
          <w:b/>
        </w:rPr>
        <w:t>10. PRESTAÇÃO DE CONTAS</w:t>
      </w:r>
    </w:p>
    <w:p w14:paraId="1F55BE5A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 prestação de contas será apresentada na forma, prazo e condições estabelecidos no instrumento de parceria, na legislação aplicável e na regulamentação municipal vigente.</w:t>
      </w:r>
    </w:p>
    <w:p w14:paraId="377442D6" w14:textId="77777777" w:rsidR="0031450C" w:rsidRPr="00D433D2" w:rsidRDefault="0031450C" w:rsidP="0031450C">
      <w:pPr>
        <w:jc w:val="center"/>
      </w:pPr>
      <w:r w:rsidRPr="00D433D2">
        <w:rPr>
          <w:b/>
        </w:rPr>
        <w:t>11. DECLARAÇÃO</w:t>
      </w:r>
    </w:p>
    <w:p w14:paraId="0234D1CE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Na qualidade de representante legal da ORGANIZAÇÃO DA SOCIEDADE CIVIL, declaro, para fins de comprovação junto ao MUNICÍPIO, para os efeitos e sob as penas da Lei, que inexiste qualquer débito ou situação de inadimplência com a Administração Pública Municipal ou qualquer entidade da Administração Pública, que impeça a transferência de recursos oriundos de dotações consignadas no orçamento do Município para aplicação na forma prevista e determinada por este Plano de Trabalho.</w:t>
      </w:r>
    </w:p>
    <w:p w14:paraId="3F6178F1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Pede deferimento.</w:t>
      </w:r>
    </w:p>
    <w:p w14:paraId="19699CBB" w14:textId="77777777" w:rsidR="0031450C" w:rsidRPr="00D433D2" w:rsidRDefault="0031450C" w:rsidP="0031450C"/>
    <w:p w14:paraId="03AE80FD" w14:textId="77777777" w:rsidR="0031450C" w:rsidRPr="00D433D2" w:rsidRDefault="0031450C" w:rsidP="0031450C">
      <w:pPr>
        <w:jc w:val="center"/>
      </w:pPr>
      <w:r w:rsidRPr="00D433D2">
        <w:t>_____________________________                       _____________________________</w:t>
      </w:r>
    </w:p>
    <w:p w14:paraId="58970F39" w14:textId="77777777" w:rsidR="0031450C" w:rsidRPr="00D433D2" w:rsidRDefault="0031450C" w:rsidP="0031450C">
      <w:pPr>
        <w:jc w:val="center"/>
      </w:pPr>
      <w:r w:rsidRPr="00D433D2">
        <w:t>Local e Data                                      Organização da Sociedade Civil</w:t>
      </w:r>
    </w:p>
    <w:p w14:paraId="362FE915" w14:textId="77777777" w:rsidR="0031450C" w:rsidRPr="00D433D2" w:rsidRDefault="0031450C" w:rsidP="0031450C">
      <w:pPr>
        <w:jc w:val="center"/>
      </w:pPr>
      <w:r w:rsidRPr="00D433D2">
        <w:rPr>
          <w:b/>
        </w:rPr>
        <w:t>12. APROVAÇÃO DO PLANO DE TRABALHO PELA ADMINISTRAÇÃO PÚBLICA</w:t>
      </w:r>
    </w:p>
    <w:p w14:paraId="670D8944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 xml:space="preserve">12.1 - Conselho Municipal Competente: </w:t>
      </w:r>
      <w:proofErr w:type="gramStart"/>
      <w:r w:rsidRPr="00D433D2">
        <w:t>( )</w:t>
      </w:r>
      <w:proofErr w:type="gramEnd"/>
      <w:r w:rsidRPr="00D433D2">
        <w:t xml:space="preserve"> Aprovado</w:t>
      </w:r>
      <w:proofErr w:type="gramStart"/>
      <w:r w:rsidRPr="00D433D2">
        <w:t xml:space="preserve">   (</w:t>
      </w:r>
      <w:proofErr w:type="gramEnd"/>
      <w:r w:rsidRPr="00D433D2">
        <w:t xml:space="preserve"> ) Reprovado</w:t>
      </w:r>
    </w:p>
    <w:p w14:paraId="0D57F037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Data: ___/___/___   Assinatura: ______________________________________________</w:t>
      </w:r>
    </w:p>
    <w:p w14:paraId="01A720C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 xml:space="preserve">12.2 - Gestor da Parceria: </w:t>
      </w:r>
      <w:proofErr w:type="gramStart"/>
      <w:r w:rsidRPr="00D433D2">
        <w:t>( )</w:t>
      </w:r>
      <w:proofErr w:type="gramEnd"/>
      <w:r w:rsidRPr="00D433D2">
        <w:t xml:space="preserve"> Aprovado</w:t>
      </w:r>
      <w:proofErr w:type="gramStart"/>
      <w:r w:rsidRPr="00D433D2">
        <w:t xml:space="preserve">   (</w:t>
      </w:r>
      <w:proofErr w:type="gramEnd"/>
      <w:r w:rsidRPr="00D433D2">
        <w:t xml:space="preserve"> ) Reprovado</w:t>
      </w:r>
    </w:p>
    <w:p w14:paraId="03A17858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Data: ___/___/___   Assinatura: ______________________________________________</w:t>
      </w:r>
    </w:p>
    <w:p w14:paraId="649279B8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 xml:space="preserve">12.3 - Chefe do Poder Executivo: </w:t>
      </w:r>
      <w:proofErr w:type="gramStart"/>
      <w:r w:rsidRPr="00D433D2">
        <w:t>( )</w:t>
      </w:r>
      <w:proofErr w:type="gramEnd"/>
      <w:r w:rsidRPr="00D433D2">
        <w:t xml:space="preserve"> Aprovado</w:t>
      </w:r>
      <w:proofErr w:type="gramStart"/>
      <w:r w:rsidRPr="00D433D2">
        <w:t xml:space="preserve">   (</w:t>
      </w:r>
      <w:proofErr w:type="gramEnd"/>
      <w:r w:rsidRPr="00D433D2">
        <w:t xml:space="preserve"> ) Reprovado</w:t>
      </w:r>
    </w:p>
    <w:p w14:paraId="6254848E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lastRenderedPageBreak/>
        <w:t>Data: ___/___/___   Assinatura: ______________________________________________</w:t>
      </w:r>
    </w:p>
    <w:p w14:paraId="5F6E2E13" w14:textId="77777777" w:rsidR="0031450C" w:rsidRPr="00D433D2" w:rsidRDefault="0031450C" w:rsidP="0031450C">
      <w:r w:rsidRPr="00D433D2">
        <w:br w:type="page"/>
      </w:r>
    </w:p>
    <w:p w14:paraId="20EA7DB9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lastRenderedPageBreak/>
        <w:t>ANEXO II</w:t>
      </w:r>
    </w:p>
    <w:p w14:paraId="5EE5EE7C" w14:textId="77777777" w:rsidR="0031450C" w:rsidRPr="00D433D2" w:rsidRDefault="0031450C" w:rsidP="0031450C">
      <w:pPr>
        <w:jc w:val="center"/>
      </w:pPr>
      <w:r w:rsidRPr="00D433D2">
        <w:rPr>
          <w:b/>
        </w:rPr>
        <w:t>MODELO DE OFÍCIO DE ENCAMINHAMENTO DE PRESTAÇÃO DE CONTAS</w:t>
      </w:r>
    </w:p>
    <w:p w14:paraId="35FAE171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 xml:space="preserve">Ofício nº ____/20____                                                        Brasnorte/MT, ____ de __________ </w:t>
      </w:r>
      <w:proofErr w:type="spellStart"/>
      <w:r w:rsidRPr="00D433D2">
        <w:t>de</w:t>
      </w:r>
      <w:proofErr w:type="spellEnd"/>
      <w:r w:rsidRPr="00D433D2">
        <w:t xml:space="preserve"> 20____.</w:t>
      </w:r>
    </w:p>
    <w:p w14:paraId="74A77015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Assunto: Encaminhamento de Prestação de Contas - Termo de __________ nº ____/20____</w:t>
      </w:r>
    </w:p>
    <w:p w14:paraId="5683D32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Ilmo.(a) Sr.(a) Gestor da Parceria</w:t>
      </w:r>
    </w:p>
    <w:p w14:paraId="1A47A2C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Município de Brasnorte/MT</w:t>
      </w:r>
    </w:p>
    <w:p w14:paraId="493CADEB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Prezado(a) Senhor(a),</w:t>
      </w:r>
    </w:p>
    <w:p w14:paraId="37E8F35A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 (nome da entidade), por intermédio de seu representante legal infra-assinado, vem, respeitosamente, encaminhar a Prestação de Contas Final referente ao Termo de __________ nº ____/20____, firmada com o Município de Brasnorte/MT, em cumprimento às disposições legais e regulamentares aplicáveis.</w:t>
      </w:r>
    </w:p>
    <w:p w14:paraId="7ECC9B8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Informamos que os documentos anexos demonstram a execução física e financeira do objeto pactuado, nos termos do plano de trabalho aprovado e da legislação vigente.</w:t>
      </w:r>
    </w:p>
    <w:p w14:paraId="0A76C5F0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O presente encaminhamento é realizado em atendimento ao disposto no art. 66, inciso I, da Lei Federal nº 13.019/2014.</w:t>
      </w:r>
    </w:p>
    <w:p w14:paraId="0994377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Sem mais para o momento, renovamos protestos de estima e consideração.</w:t>
      </w:r>
    </w:p>
    <w:p w14:paraId="1620C1A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Atenciosamente,</w:t>
      </w:r>
    </w:p>
    <w:p w14:paraId="01B2BD7A" w14:textId="77777777" w:rsidR="0031450C" w:rsidRPr="00D433D2" w:rsidRDefault="0031450C" w:rsidP="0031450C"/>
    <w:p w14:paraId="411BAA91" w14:textId="77777777" w:rsidR="0031450C" w:rsidRPr="00D433D2" w:rsidRDefault="0031450C" w:rsidP="0031450C"/>
    <w:p w14:paraId="5D6B4DD3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78957DA0" w14:textId="77777777" w:rsidR="0031450C" w:rsidRPr="00D433D2" w:rsidRDefault="0031450C" w:rsidP="0031450C">
      <w:pPr>
        <w:jc w:val="center"/>
      </w:pPr>
      <w:r w:rsidRPr="00D433D2">
        <w:t>Nome do Representante Legal</w:t>
      </w:r>
    </w:p>
    <w:p w14:paraId="1A016B7F" w14:textId="77777777" w:rsidR="0031450C" w:rsidRPr="00D433D2" w:rsidRDefault="0031450C" w:rsidP="0031450C">
      <w:pPr>
        <w:jc w:val="center"/>
      </w:pPr>
      <w:r w:rsidRPr="00D433D2">
        <w:t>Cargo/Função</w:t>
      </w:r>
    </w:p>
    <w:p w14:paraId="4385B117" w14:textId="77777777" w:rsidR="0031450C" w:rsidRPr="00D433D2" w:rsidRDefault="0031450C" w:rsidP="0031450C">
      <w:pPr>
        <w:jc w:val="center"/>
      </w:pPr>
      <w:r w:rsidRPr="00D433D2">
        <w:t>Nome da Entidade</w:t>
      </w:r>
    </w:p>
    <w:p w14:paraId="7AE7A3E8" w14:textId="77777777" w:rsidR="0031450C" w:rsidRPr="00D433D2" w:rsidRDefault="0031450C" w:rsidP="0031450C">
      <w:r w:rsidRPr="00D433D2">
        <w:br w:type="page"/>
      </w:r>
    </w:p>
    <w:p w14:paraId="2387F258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lastRenderedPageBreak/>
        <w:t>ANEXO III</w:t>
      </w:r>
    </w:p>
    <w:p w14:paraId="3168E593" w14:textId="77777777" w:rsidR="0031450C" w:rsidRPr="00D433D2" w:rsidRDefault="0031450C" w:rsidP="0031450C">
      <w:pPr>
        <w:jc w:val="center"/>
      </w:pPr>
      <w:r w:rsidRPr="00D433D2">
        <w:rPr>
          <w:b/>
        </w:rPr>
        <w:t>RELATÓRIO DE EXECUÇÃO DO OBJETO</w:t>
      </w:r>
    </w:p>
    <w:p w14:paraId="203BF672" w14:textId="77777777" w:rsidR="0031450C" w:rsidRPr="00D433D2" w:rsidRDefault="0031450C" w:rsidP="0031450C">
      <w:pPr>
        <w:jc w:val="center"/>
      </w:pPr>
      <w:r w:rsidRPr="00D433D2">
        <w:t>(Documento a ser preenchido pela entidade e encaminhado como anexo ao ofício)</w:t>
      </w:r>
    </w:p>
    <w:p w14:paraId="376A362D" w14:textId="77777777" w:rsidR="0031450C" w:rsidRPr="00D433D2" w:rsidRDefault="0031450C" w:rsidP="0031450C">
      <w:pPr>
        <w:jc w:val="center"/>
      </w:pPr>
      <w:r w:rsidRPr="00D433D2">
        <w:rPr>
          <w:b/>
        </w:rPr>
        <w:t>1. IDENTIFICAÇÃO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21"/>
        <w:gridCol w:w="4540"/>
      </w:tblGrid>
      <w:tr w:rsidR="0031450C" w:rsidRPr="00D433D2" w14:paraId="385E076B" w14:textId="77777777" w:rsidTr="001250AD">
        <w:trPr>
          <w:jc w:val="center"/>
        </w:trPr>
        <w:tc>
          <w:tcPr>
            <w:tcW w:w="4702" w:type="dxa"/>
            <w:vAlign w:val="center"/>
          </w:tcPr>
          <w:p w14:paraId="00AD301F" w14:textId="77777777" w:rsidR="0031450C" w:rsidRPr="00D433D2" w:rsidRDefault="0031450C" w:rsidP="001250AD">
            <w:r w:rsidRPr="00D433D2">
              <w:t>Nº do Processo Originário da Parceria:</w:t>
            </w:r>
          </w:p>
        </w:tc>
        <w:tc>
          <w:tcPr>
            <w:tcW w:w="4702" w:type="dxa"/>
            <w:vAlign w:val="center"/>
          </w:tcPr>
          <w:p w14:paraId="0F1BCB97" w14:textId="77777777" w:rsidR="0031450C" w:rsidRPr="00D433D2" w:rsidRDefault="0031450C" w:rsidP="001250AD">
            <w:r w:rsidRPr="00D433D2">
              <w:t>Órgão Concedente:</w:t>
            </w:r>
          </w:p>
        </w:tc>
      </w:tr>
      <w:tr w:rsidR="0031450C" w:rsidRPr="00D433D2" w14:paraId="6D01222C" w14:textId="77777777" w:rsidTr="001250AD">
        <w:trPr>
          <w:jc w:val="center"/>
        </w:trPr>
        <w:tc>
          <w:tcPr>
            <w:tcW w:w="4702" w:type="dxa"/>
            <w:vAlign w:val="center"/>
          </w:tcPr>
          <w:p w14:paraId="0A4F759E" w14:textId="77777777" w:rsidR="0031450C" w:rsidRPr="00D433D2" w:rsidRDefault="0031450C" w:rsidP="001250AD">
            <w:r w:rsidRPr="00D433D2">
              <w:t>CNPJ:</w:t>
            </w:r>
          </w:p>
        </w:tc>
        <w:tc>
          <w:tcPr>
            <w:tcW w:w="4702" w:type="dxa"/>
            <w:vAlign w:val="center"/>
          </w:tcPr>
          <w:p w14:paraId="255FF32F" w14:textId="77777777" w:rsidR="0031450C" w:rsidRPr="00D433D2" w:rsidRDefault="0031450C" w:rsidP="001250AD">
            <w:r w:rsidRPr="00D433D2">
              <w:t>Entidade Beneficiada:</w:t>
            </w:r>
          </w:p>
        </w:tc>
      </w:tr>
      <w:tr w:rsidR="0031450C" w:rsidRPr="00D433D2" w14:paraId="5E9F2CCF" w14:textId="77777777" w:rsidTr="001250AD">
        <w:trPr>
          <w:jc w:val="center"/>
        </w:trPr>
        <w:tc>
          <w:tcPr>
            <w:tcW w:w="4702" w:type="dxa"/>
            <w:vAlign w:val="center"/>
          </w:tcPr>
          <w:p w14:paraId="5F88D27E" w14:textId="77777777" w:rsidR="0031450C" w:rsidRPr="00D433D2" w:rsidRDefault="0031450C" w:rsidP="001250AD">
            <w:r w:rsidRPr="00D433D2">
              <w:t>Gestor/Presidente:</w:t>
            </w:r>
          </w:p>
        </w:tc>
        <w:tc>
          <w:tcPr>
            <w:tcW w:w="4702" w:type="dxa"/>
            <w:vAlign w:val="center"/>
          </w:tcPr>
          <w:p w14:paraId="1F0003D1" w14:textId="77777777" w:rsidR="0031450C" w:rsidRPr="00D433D2" w:rsidRDefault="0031450C" w:rsidP="001250AD">
            <w:r w:rsidRPr="00D433D2">
              <w:t>Termo de Fomento/Colaboração nº:</w:t>
            </w:r>
          </w:p>
        </w:tc>
      </w:tr>
      <w:tr w:rsidR="0031450C" w:rsidRPr="00D433D2" w14:paraId="0CA6DE05" w14:textId="77777777" w:rsidTr="001250AD">
        <w:trPr>
          <w:jc w:val="center"/>
        </w:trPr>
        <w:tc>
          <w:tcPr>
            <w:tcW w:w="4702" w:type="dxa"/>
            <w:vAlign w:val="center"/>
          </w:tcPr>
          <w:p w14:paraId="1B86F0C5" w14:textId="77777777" w:rsidR="0031450C" w:rsidRPr="00D433D2" w:rsidRDefault="0031450C" w:rsidP="001250AD">
            <w:r w:rsidRPr="00D433D2">
              <w:t>Identificação do objeto/nome da oferta:</w:t>
            </w:r>
          </w:p>
        </w:tc>
        <w:tc>
          <w:tcPr>
            <w:tcW w:w="4702" w:type="dxa"/>
            <w:vAlign w:val="center"/>
          </w:tcPr>
          <w:p w14:paraId="22CF7ACD" w14:textId="77777777" w:rsidR="0031450C" w:rsidRPr="00D433D2" w:rsidRDefault="0031450C" w:rsidP="001250AD"/>
        </w:tc>
      </w:tr>
      <w:tr w:rsidR="0031450C" w:rsidRPr="00D433D2" w14:paraId="50B3E034" w14:textId="77777777" w:rsidTr="001250AD">
        <w:trPr>
          <w:jc w:val="center"/>
        </w:trPr>
        <w:tc>
          <w:tcPr>
            <w:tcW w:w="4702" w:type="dxa"/>
            <w:vAlign w:val="center"/>
          </w:tcPr>
          <w:p w14:paraId="78A02D98" w14:textId="77777777" w:rsidR="0031450C" w:rsidRPr="00D433D2" w:rsidRDefault="0031450C" w:rsidP="001250AD">
            <w:r w:rsidRPr="00D433D2">
              <w:t>Valor Total de Recursos a serem repassados:</w:t>
            </w:r>
          </w:p>
        </w:tc>
        <w:tc>
          <w:tcPr>
            <w:tcW w:w="4702" w:type="dxa"/>
            <w:vAlign w:val="center"/>
          </w:tcPr>
          <w:p w14:paraId="340220DF" w14:textId="77777777" w:rsidR="0031450C" w:rsidRPr="00D433D2" w:rsidRDefault="0031450C" w:rsidP="001250AD"/>
        </w:tc>
      </w:tr>
      <w:tr w:rsidR="0031450C" w:rsidRPr="00D433D2" w14:paraId="7FAD9748" w14:textId="77777777" w:rsidTr="001250AD">
        <w:trPr>
          <w:jc w:val="center"/>
        </w:trPr>
        <w:tc>
          <w:tcPr>
            <w:tcW w:w="4702" w:type="dxa"/>
            <w:vAlign w:val="center"/>
          </w:tcPr>
          <w:p w14:paraId="1FAD18E3" w14:textId="77777777" w:rsidR="0031450C" w:rsidRPr="00D433D2" w:rsidRDefault="0031450C" w:rsidP="001250AD">
            <w:r w:rsidRPr="00D433D2">
              <w:t>Período de Referência:</w:t>
            </w:r>
          </w:p>
        </w:tc>
        <w:tc>
          <w:tcPr>
            <w:tcW w:w="4702" w:type="dxa"/>
            <w:vAlign w:val="center"/>
          </w:tcPr>
          <w:p w14:paraId="4EA088D1" w14:textId="77777777" w:rsidR="0031450C" w:rsidRPr="00D433D2" w:rsidRDefault="0031450C" w:rsidP="001250AD"/>
        </w:tc>
      </w:tr>
      <w:tr w:rsidR="0031450C" w:rsidRPr="00D433D2" w14:paraId="0593D7D5" w14:textId="77777777" w:rsidTr="001250AD">
        <w:trPr>
          <w:jc w:val="center"/>
        </w:trPr>
        <w:tc>
          <w:tcPr>
            <w:tcW w:w="4702" w:type="dxa"/>
            <w:vAlign w:val="center"/>
          </w:tcPr>
          <w:p w14:paraId="4191B1CC" w14:textId="77777777" w:rsidR="0031450C" w:rsidRPr="00D433D2" w:rsidRDefault="0031450C" w:rsidP="001250AD">
            <w:r w:rsidRPr="00D433D2">
              <w:t>Responsável pela elaboração:</w:t>
            </w:r>
          </w:p>
        </w:tc>
        <w:tc>
          <w:tcPr>
            <w:tcW w:w="4702" w:type="dxa"/>
            <w:vAlign w:val="center"/>
          </w:tcPr>
          <w:p w14:paraId="0D5EB6B4" w14:textId="77777777" w:rsidR="0031450C" w:rsidRPr="00D433D2" w:rsidRDefault="0031450C" w:rsidP="001250AD"/>
        </w:tc>
      </w:tr>
    </w:tbl>
    <w:p w14:paraId="13CBC1F3" w14:textId="77777777" w:rsidR="0031450C" w:rsidRPr="00D433D2" w:rsidRDefault="0031450C" w:rsidP="0031450C">
      <w:pPr>
        <w:jc w:val="center"/>
      </w:pPr>
      <w:r w:rsidRPr="00D433D2">
        <w:rPr>
          <w:b/>
        </w:rPr>
        <w:t>2. EXECUÇÃO FINANCEIRA DO PERÍODO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02"/>
        <w:gridCol w:w="1518"/>
        <w:gridCol w:w="1491"/>
        <w:gridCol w:w="1520"/>
        <w:gridCol w:w="1467"/>
        <w:gridCol w:w="1563"/>
      </w:tblGrid>
      <w:tr w:rsidR="0031450C" w:rsidRPr="00D433D2" w14:paraId="031DF512" w14:textId="77777777" w:rsidTr="001250AD">
        <w:trPr>
          <w:jc w:val="center"/>
        </w:trPr>
        <w:tc>
          <w:tcPr>
            <w:tcW w:w="1567" w:type="dxa"/>
            <w:vAlign w:val="center"/>
          </w:tcPr>
          <w:p w14:paraId="0ADC4A44" w14:textId="77777777" w:rsidR="0031450C" w:rsidRPr="00D433D2" w:rsidRDefault="0031450C" w:rsidP="001250AD">
            <w:r w:rsidRPr="00D433D2">
              <w:t>Natureza da Despesa</w:t>
            </w:r>
          </w:p>
        </w:tc>
        <w:tc>
          <w:tcPr>
            <w:tcW w:w="1567" w:type="dxa"/>
            <w:vAlign w:val="center"/>
          </w:tcPr>
          <w:p w14:paraId="4019D504" w14:textId="77777777" w:rsidR="0031450C" w:rsidRPr="00D433D2" w:rsidRDefault="0031450C" w:rsidP="001250AD">
            <w:r w:rsidRPr="00D433D2">
              <w:t>Mês de Referência</w:t>
            </w:r>
          </w:p>
        </w:tc>
        <w:tc>
          <w:tcPr>
            <w:tcW w:w="1567" w:type="dxa"/>
            <w:vAlign w:val="center"/>
          </w:tcPr>
          <w:p w14:paraId="3A0DCAC7" w14:textId="77777777" w:rsidR="0031450C" w:rsidRPr="00D433D2" w:rsidRDefault="0031450C" w:rsidP="001250AD">
            <w:r w:rsidRPr="00D433D2">
              <w:t>Valor Previsto (R$)</w:t>
            </w:r>
          </w:p>
        </w:tc>
        <w:tc>
          <w:tcPr>
            <w:tcW w:w="1567" w:type="dxa"/>
            <w:vAlign w:val="center"/>
          </w:tcPr>
          <w:p w14:paraId="3E290358" w14:textId="77777777" w:rsidR="0031450C" w:rsidRPr="00D433D2" w:rsidRDefault="0031450C" w:rsidP="001250AD">
            <w:r w:rsidRPr="00D433D2">
              <w:t>Valor Repassado (R$)</w:t>
            </w:r>
          </w:p>
        </w:tc>
        <w:tc>
          <w:tcPr>
            <w:tcW w:w="1567" w:type="dxa"/>
            <w:vAlign w:val="center"/>
          </w:tcPr>
          <w:p w14:paraId="467212A5" w14:textId="77777777" w:rsidR="0031450C" w:rsidRPr="00D433D2" w:rsidRDefault="0031450C" w:rsidP="001250AD">
            <w:r w:rsidRPr="00D433D2">
              <w:t>Valor Gasto (R$)</w:t>
            </w:r>
          </w:p>
        </w:tc>
        <w:tc>
          <w:tcPr>
            <w:tcW w:w="1567" w:type="dxa"/>
            <w:vAlign w:val="center"/>
          </w:tcPr>
          <w:p w14:paraId="21422F51" w14:textId="77777777" w:rsidR="0031450C" w:rsidRPr="00D433D2" w:rsidRDefault="0031450C" w:rsidP="001250AD">
            <w:r w:rsidRPr="00D433D2">
              <w:t>Saldo Remanescente (R$)</w:t>
            </w:r>
          </w:p>
        </w:tc>
      </w:tr>
      <w:tr w:rsidR="0031450C" w:rsidRPr="00D433D2" w14:paraId="6C1A51EB" w14:textId="77777777" w:rsidTr="001250AD">
        <w:trPr>
          <w:jc w:val="center"/>
        </w:trPr>
        <w:tc>
          <w:tcPr>
            <w:tcW w:w="1567" w:type="dxa"/>
            <w:vAlign w:val="center"/>
          </w:tcPr>
          <w:p w14:paraId="2F4F6152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13555FF6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4D4F0A54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6C4C0790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3BCB115B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78659537" w14:textId="77777777" w:rsidR="0031450C" w:rsidRPr="00D433D2" w:rsidRDefault="0031450C" w:rsidP="001250AD"/>
        </w:tc>
      </w:tr>
      <w:tr w:rsidR="0031450C" w:rsidRPr="00D433D2" w14:paraId="52B2B129" w14:textId="77777777" w:rsidTr="001250AD">
        <w:trPr>
          <w:jc w:val="center"/>
        </w:trPr>
        <w:tc>
          <w:tcPr>
            <w:tcW w:w="1567" w:type="dxa"/>
            <w:vAlign w:val="center"/>
          </w:tcPr>
          <w:p w14:paraId="48C596C9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5F3684F2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49970F48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43320F0E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72785404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0D3C05AF" w14:textId="77777777" w:rsidR="0031450C" w:rsidRPr="00D433D2" w:rsidRDefault="0031450C" w:rsidP="001250AD"/>
        </w:tc>
      </w:tr>
      <w:tr w:rsidR="0031450C" w:rsidRPr="00D433D2" w14:paraId="783798B2" w14:textId="77777777" w:rsidTr="001250AD">
        <w:trPr>
          <w:jc w:val="center"/>
        </w:trPr>
        <w:tc>
          <w:tcPr>
            <w:tcW w:w="1567" w:type="dxa"/>
            <w:vAlign w:val="center"/>
          </w:tcPr>
          <w:p w14:paraId="2C4360A4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2FDF38E3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219636FB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1AC7FED9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05887F23" w14:textId="77777777" w:rsidR="0031450C" w:rsidRPr="00D433D2" w:rsidRDefault="0031450C" w:rsidP="001250AD"/>
        </w:tc>
        <w:tc>
          <w:tcPr>
            <w:tcW w:w="1567" w:type="dxa"/>
            <w:vAlign w:val="center"/>
          </w:tcPr>
          <w:p w14:paraId="60820CF2" w14:textId="77777777" w:rsidR="0031450C" w:rsidRPr="00D433D2" w:rsidRDefault="0031450C" w:rsidP="001250AD"/>
        </w:tc>
      </w:tr>
    </w:tbl>
    <w:p w14:paraId="07E9DD61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Atentar-se para a quantidade de meses do Termo de Fomento ou Colaboração.</w:t>
      </w:r>
    </w:p>
    <w:p w14:paraId="31DE7754" w14:textId="77777777" w:rsidR="0031450C" w:rsidRPr="00D433D2" w:rsidRDefault="0031450C" w:rsidP="0031450C">
      <w:pPr>
        <w:jc w:val="center"/>
      </w:pPr>
      <w:r w:rsidRPr="00D433D2">
        <w:rPr>
          <w:b/>
        </w:rPr>
        <w:t>3. RELATÓRIO CONSUBSTANCIADO DA EXECUÇÃO DOS SERVIÇOS</w:t>
      </w:r>
    </w:p>
    <w:p w14:paraId="3E94A7FC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3.1 Ações Executadas: Descrever/listar as atividades realizadas até a presente prestação de contas, observando compatibilidade com o plano de trabalho apresentado.</w:t>
      </w:r>
    </w:p>
    <w:p w14:paraId="67FD398C" w14:textId="77777777" w:rsidR="0031450C" w:rsidRPr="00D433D2" w:rsidRDefault="0031450C" w:rsidP="0031450C"/>
    <w:p w14:paraId="7895A93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3.2 Objetivos alcançados até o momento: Descrever os objetivos alcançados através das ações executadas, anexando fotos das atividades quando houver.</w:t>
      </w:r>
    </w:p>
    <w:p w14:paraId="208A9341" w14:textId="77777777" w:rsidR="0031450C" w:rsidRPr="00D433D2" w:rsidRDefault="0031450C" w:rsidP="0031450C"/>
    <w:p w14:paraId="7F3FF575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3.3 Dificuldades encontradas: Descrever/listar dificuldades e problemas encontrados durante o desenvolvimento das atividades, pontuando os motivos de eventuais atrasos.</w:t>
      </w:r>
    </w:p>
    <w:p w14:paraId="53B88955" w14:textId="77777777" w:rsidR="0031450C" w:rsidRPr="00D433D2" w:rsidRDefault="0031450C" w:rsidP="0031450C"/>
    <w:p w14:paraId="69795738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3.4 Soluções adotadas: Descrever/listar as providências adotadas diante das dificuldades encontradas.</w:t>
      </w:r>
    </w:p>
    <w:p w14:paraId="6F13FB46" w14:textId="77777777" w:rsidR="0031450C" w:rsidRPr="00D433D2" w:rsidRDefault="0031450C" w:rsidP="0031450C"/>
    <w:p w14:paraId="6C9B96E7" w14:textId="77777777" w:rsidR="0031450C" w:rsidRPr="00D433D2" w:rsidRDefault="0031450C" w:rsidP="0031450C">
      <w:pPr>
        <w:jc w:val="center"/>
      </w:pPr>
      <w:r w:rsidRPr="00D433D2">
        <w:rPr>
          <w:b/>
        </w:rPr>
        <w:lastRenderedPageBreak/>
        <w:t>4. RESUMO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0"/>
      </w:tblGrid>
      <w:tr w:rsidR="0031450C" w:rsidRPr="00D433D2" w14:paraId="277299BA" w14:textId="77777777" w:rsidTr="001250AD">
        <w:trPr>
          <w:jc w:val="center"/>
        </w:trPr>
        <w:tc>
          <w:tcPr>
            <w:tcW w:w="4702" w:type="dxa"/>
            <w:vAlign w:val="center"/>
          </w:tcPr>
          <w:p w14:paraId="27F8FA1B" w14:textId="77777777" w:rsidR="0031450C" w:rsidRPr="00D433D2" w:rsidRDefault="0031450C" w:rsidP="001250AD">
            <w:r w:rsidRPr="00D433D2">
              <w:t>PERCENTUAL FÍSICO EXECUTADO</w:t>
            </w:r>
          </w:p>
        </w:tc>
        <w:tc>
          <w:tcPr>
            <w:tcW w:w="4702" w:type="dxa"/>
            <w:vAlign w:val="center"/>
          </w:tcPr>
          <w:p w14:paraId="159F9DBA" w14:textId="77777777" w:rsidR="0031450C" w:rsidRPr="00D433D2" w:rsidRDefault="0031450C" w:rsidP="001250AD">
            <w:r w:rsidRPr="00D433D2">
              <w:t>PERCENTUAL FINANCEIRO EXECUTADO</w:t>
            </w:r>
          </w:p>
        </w:tc>
      </w:tr>
      <w:tr w:rsidR="0031450C" w:rsidRPr="00D433D2" w14:paraId="6CF9F1B2" w14:textId="77777777" w:rsidTr="001250AD">
        <w:trPr>
          <w:jc w:val="center"/>
        </w:trPr>
        <w:tc>
          <w:tcPr>
            <w:tcW w:w="4702" w:type="dxa"/>
            <w:vAlign w:val="center"/>
          </w:tcPr>
          <w:p w14:paraId="72802E0A" w14:textId="77777777" w:rsidR="0031450C" w:rsidRPr="00D433D2" w:rsidRDefault="0031450C" w:rsidP="001250AD">
            <w:r w:rsidRPr="00D433D2">
              <w:t>_____%</w:t>
            </w:r>
          </w:p>
        </w:tc>
        <w:tc>
          <w:tcPr>
            <w:tcW w:w="4702" w:type="dxa"/>
            <w:vAlign w:val="center"/>
          </w:tcPr>
          <w:p w14:paraId="3A731BB0" w14:textId="77777777" w:rsidR="0031450C" w:rsidRPr="00D433D2" w:rsidRDefault="0031450C" w:rsidP="001250AD">
            <w:r w:rsidRPr="00D433D2">
              <w:t>_____%</w:t>
            </w:r>
          </w:p>
        </w:tc>
      </w:tr>
    </w:tbl>
    <w:p w14:paraId="4BBA33CC" w14:textId="77777777" w:rsidR="0031450C" w:rsidRPr="00D433D2" w:rsidRDefault="0031450C" w:rsidP="0031450C">
      <w:pPr>
        <w:jc w:val="center"/>
      </w:pPr>
      <w:r w:rsidRPr="00D433D2">
        <w:rPr>
          <w:b/>
        </w:rPr>
        <w:t>5. ENCAMINHAMENTO</w:t>
      </w:r>
    </w:p>
    <w:p w14:paraId="4161F5F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À Gestora da Parceria, para conhecimento e providências.</w:t>
      </w:r>
    </w:p>
    <w:p w14:paraId="662520C6" w14:textId="77777777" w:rsidR="0031450C" w:rsidRPr="00D433D2" w:rsidRDefault="0031450C" w:rsidP="0031450C"/>
    <w:p w14:paraId="3967404B" w14:textId="77777777" w:rsidR="0031450C" w:rsidRPr="00D433D2" w:rsidRDefault="0031450C" w:rsidP="0031450C">
      <w:pPr>
        <w:jc w:val="center"/>
      </w:pPr>
      <w:r w:rsidRPr="00D433D2">
        <w:t xml:space="preserve">Brasnorte/MT, ____ de __________________ </w:t>
      </w:r>
      <w:proofErr w:type="spellStart"/>
      <w:r w:rsidRPr="00D433D2">
        <w:t>de</w:t>
      </w:r>
      <w:proofErr w:type="spellEnd"/>
      <w:r w:rsidRPr="00D433D2">
        <w:t xml:space="preserve"> 20____.</w:t>
      </w:r>
    </w:p>
    <w:p w14:paraId="491A5A75" w14:textId="77777777" w:rsidR="0031450C" w:rsidRPr="00D433D2" w:rsidRDefault="0031450C" w:rsidP="0031450C"/>
    <w:p w14:paraId="130D12D9" w14:textId="77777777" w:rsidR="0031450C" w:rsidRPr="00D433D2" w:rsidRDefault="0031450C" w:rsidP="0031450C"/>
    <w:p w14:paraId="7798C839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3B463828" w14:textId="77777777" w:rsidR="0031450C" w:rsidRPr="00D433D2" w:rsidRDefault="0031450C" w:rsidP="0031450C">
      <w:pPr>
        <w:jc w:val="center"/>
      </w:pPr>
      <w:r w:rsidRPr="00D433D2">
        <w:t>Representante Legal / Presidente</w:t>
      </w:r>
    </w:p>
    <w:p w14:paraId="0FE51D57" w14:textId="77777777" w:rsidR="0031450C" w:rsidRPr="00D433D2" w:rsidRDefault="0031450C" w:rsidP="0031450C"/>
    <w:p w14:paraId="63A35F08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0D819A3D" w14:textId="77777777" w:rsidR="0031450C" w:rsidRPr="00D433D2" w:rsidRDefault="0031450C" w:rsidP="0031450C">
      <w:pPr>
        <w:jc w:val="center"/>
      </w:pPr>
      <w:r w:rsidRPr="00D433D2">
        <w:t>Técnico Responsável, quando houver</w:t>
      </w:r>
    </w:p>
    <w:p w14:paraId="4006D1F4" w14:textId="77777777" w:rsidR="0031450C" w:rsidRPr="00D433D2" w:rsidRDefault="0031450C" w:rsidP="0031450C">
      <w:r w:rsidRPr="00D433D2">
        <w:br w:type="page"/>
      </w:r>
    </w:p>
    <w:p w14:paraId="60B15588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lastRenderedPageBreak/>
        <w:t>ANEXO IV</w:t>
      </w:r>
    </w:p>
    <w:p w14:paraId="0E2B1EB9" w14:textId="77777777" w:rsidR="0031450C" w:rsidRPr="00D433D2" w:rsidRDefault="0031450C" w:rsidP="0031450C">
      <w:pPr>
        <w:jc w:val="center"/>
      </w:pPr>
      <w:r w:rsidRPr="00D433D2">
        <w:rPr>
          <w:b/>
        </w:rPr>
        <w:t>RELATÓRIO DE MONITORAMENTO E AVALIAÇÃO</w:t>
      </w:r>
    </w:p>
    <w:p w14:paraId="27464A4B" w14:textId="77777777" w:rsidR="0031450C" w:rsidRPr="00D433D2" w:rsidRDefault="0031450C" w:rsidP="0031450C">
      <w:pPr>
        <w:jc w:val="center"/>
      </w:pPr>
      <w:r w:rsidRPr="00D433D2">
        <w:t>(Documento a ser elaborado pela Comissão de Monitoramento e Avaliação)</w:t>
      </w:r>
    </w:p>
    <w:p w14:paraId="4E9CE3BB" w14:textId="77777777" w:rsidR="0031450C" w:rsidRPr="00D433D2" w:rsidRDefault="0031450C" w:rsidP="0031450C">
      <w:pPr>
        <w:jc w:val="center"/>
      </w:pPr>
      <w:r w:rsidRPr="00D433D2">
        <w:rPr>
          <w:b/>
        </w:rPr>
        <w:t>RELATÓRIO DE ACOMPANHAMENTO DA EXECUÇÃO DO OBJETO</w:t>
      </w:r>
    </w:p>
    <w:p w14:paraId="73D95785" w14:textId="77777777" w:rsidR="0031450C" w:rsidRPr="00D433D2" w:rsidRDefault="0031450C" w:rsidP="0031450C">
      <w:pPr>
        <w:jc w:val="center"/>
      </w:pPr>
      <w:r w:rsidRPr="00D433D2">
        <w:rPr>
          <w:b/>
        </w:rPr>
        <w:t>1. IDENTIFICAÇÃO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56"/>
        <w:gridCol w:w="4505"/>
      </w:tblGrid>
      <w:tr w:rsidR="0031450C" w:rsidRPr="00D433D2" w14:paraId="5363BF92" w14:textId="77777777" w:rsidTr="001250AD">
        <w:trPr>
          <w:jc w:val="center"/>
        </w:trPr>
        <w:tc>
          <w:tcPr>
            <w:tcW w:w="4702" w:type="dxa"/>
            <w:vAlign w:val="center"/>
          </w:tcPr>
          <w:p w14:paraId="73FF7A4E" w14:textId="77777777" w:rsidR="0031450C" w:rsidRPr="00D433D2" w:rsidRDefault="0031450C" w:rsidP="001250AD">
            <w:r w:rsidRPr="00D433D2">
              <w:t>Processo Administrativo nº:</w:t>
            </w:r>
          </w:p>
        </w:tc>
        <w:tc>
          <w:tcPr>
            <w:tcW w:w="4702" w:type="dxa"/>
            <w:vAlign w:val="center"/>
          </w:tcPr>
          <w:p w14:paraId="2B03FF3E" w14:textId="77777777" w:rsidR="0031450C" w:rsidRPr="00D433D2" w:rsidRDefault="0031450C" w:rsidP="001250AD">
            <w:r w:rsidRPr="00D433D2">
              <w:t>Órgão Concedente:</w:t>
            </w:r>
          </w:p>
        </w:tc>
      </w:tr>
      <w:tr w:rsidR="0031450C" w:rsidRPr="00D433D2" w14:paraId="41873354" w14:textId="77777777" w:rsidTr="001250AD">
        <w:trPr>
          <w:jc w:val="center"/>
        </w:trPr>
        <w:tc>
          <w:tcPr>
            <w:tcW w:w="4702" w:type="dxa"/>
            <w:vAlign w:val="center"/>
          </w:tcPr>
          <w:p w14:paraId="34B919E8" w14:textId="77777777" w:rsidR="0031450C" w:rsidRPr="00D433D2" w:rsidRDefault="0031450C" w:rsidP="001250AD">
            <w:r w:rsidRPr="00D433D2">
              <w:t>CNPJ:</w:t>
            </w:r>
          </w:p>
        </w:tc>
        <w:tc>
          <w:tcPr>
            <w:tcW w:w="4702" w:type="dxa"/>
            <w:vAlign w:val="center"/>
          </w:tcPr>
          <w:p w14:paraId="3C23B944" w14:textId="77777777" w:rsidR="0031450C" w:rsidRPr="00D433D2" w:rsidRDefault="0031450C" w:rsidP="001250AD">
            <w:r w:rsidRPr="00D433D2">
              <w:t>Entidade Parceira:</w:t>
            </w:r>
          </w:p>
        </w:tc>
      </w:tr>
      <w:tr w:rsidR="0031450C" w:rsidRPr="00D433D2" w14:paraId="1170006B" w14:textId="77777777" w:rsidTr="001250AD">
        <w:trPr>
          <w:jc w:val="center"/>
        </w:trPr>
        <w:tc>
          <w:tcPr>
            <w:tcW w:w="4702" w:type="dxa"/>
            <w:vAlign w:val="center"/>
          </w:tcPr>
          <w:p w14:paraId="7AC8FE3F" w14:textId="77777777" w:rsidR="0031450C" w:rsidRPr="00D433D2" w:rsidRDefault="0031450C" w:rsidP="001250AD">
            <w:r w:rsidRPr="00D433D2">
              <w:t>Termo de Fomento/Colaboração nº:</w:t>
            </w:r>
          </w:p>
        </w:tc>
        <w:tc>
          <w:tcPr>
            <w:tcW w:w="4702" w:type="dxa"/>
            <w:vAlign w:val="center"/>
          </w:tcPr>
          <w:p w14:paraId="0BCEA3D6" w14:textId="77777777" w:rsidR="0031450C" w:rsidRPr="00D433D2" w:rsidRDefault="0031450C" w:rsidP="001250AD">
            <w:r w:rsidRPr="00D433D2">
              <w:t>Exercício:</w:t>
            </w:r>
          </w:p>
        </w:tc>
      </w:tr>
      <w:tr w:rsidR="0031450C" w:rsidRPr="00D433D2" w14:paraId="6542740C" w14:textId="77777777" w:rsidTr="001250AD">
        <w:trPr>
          <w:jc w:val="center"/>
        </w:trPr>
        <w:tc>
          <w:tcPr>
            <w:tcW w:w="4702" w:type="dxa"/>
            <w:vAlign w:val="center"/>
          </w:tcPr>
          <w:p w14:paraId="10CCBAC7" w14:textId="77777777" w:rsidR="0031450C" w:rsidRPr="00D433D2" w:rsidRDefault="0031450C" w:rsidP="001250AD">
            <w:r w:rsidRPr="00D433D2">
              <w:t>Período:</w:t>
            </w:r>
          </w:p>
        </w:tc>
        <w:tc>
          <w:tcPr>
            <w:tcW w:w="4702" w:type="dxa"/>
            <w:vAlign w:val="center"/>
          </w:tcPr>
          <w:p w14:paraId="192616B9" w14:textId="77777777" w:rsidR="0031450C" w:rsidRPr="00D433D2" w:rsidRDefault="0031450C" w:rsidP="001250AD"/>
        </w:tc>
      </w:tr>
      <w:tr w:rsidR="0031450C" w:rsidRPr="00D433D2" w14:paraId="7252325C" w14:textId="77777777" w:rsidTr="001250AD">
        <w:trPr>
          <w:jc w:val="center"/>
        </w:trPr>
        <w:tc>
          <w:tcPr>
            <w:tcW w:w="4702" w:type="dxa"/>
            <w:vAlign w:val="center"/>
          </w:tcPr>
          <w:p w14:paraId="416ADD15" w14:textId="77777777" w:rsidR="0031450C" w:rsidRPr="00D433D2" w:rsidRDefault="0031450C" w:rsidP="001250AD">
            <w:r w:rsidRPr="00D433D2">
              <w:t>Identificação do objeto/proposta:</w:t>
            </w:r>
          </w:p>
        </w:tc>
        <w:tc>
          <w:tcPr>
            <w:tcW w:w="4702" w:type="dxa"/>
            <w:vAlign w:val="center"/>
          </w:tcPr>
          <w:p w14:paraId="3BB0379C" w14:textId="77777777" w:rsidR="0031450C" w:rsidRPr="00D433D2" w:rsidRDefault="0031450C" w:rsidP="001250AD"/>
        </w:tc>
      </w:tr>
      <w:tr w:rsidR="0031450C" w:rsidRPr="00D433D2" w14:paraId="000A76A6" w14:textId="77777777" w:rsidTr="001250AD">
        <w:trPr>
          <w:jc w:val="center"/>
        </w:trPr>
        <w:tc>
          <w:tcPr>
            <w:tcW w:w="4702" w:type="dxa"/>
            <w:vAlign w:val="center"/>
          </w:tcPr>
          <w:p w14:paraId="5662F9B1" w14:textId="77777777" w:rsidR="0031450C" w:rsidRPr="00D433D2" w:rsidRDefault="0031450C" w:rsidP="001250AD">
            <w:r w:rsidRPr="00D433D2">
              <w:t>Valor Total Previsto:</w:t>
            </w:r>
          </w:p>
        </w:tc>
        <w:tc>
          <w:tcPr>
            <w:tcW w:w="4702" w:type="dxa"/>
            <w:vAlign w:val="center"/>
          </w:tcPr>
          <w:p w14:paraId="2E11E853" w14:textId="77777777" w:rsidR="0031450C" w:rsidRPr="00D433D2" w:rsidRDefault="0031450C" w:rsidP="001250AD"/>
        </w:tc>
      </w:tr>
      <w:tr w:rsidR="0031450C" w:rsidRPr="00D433D2" w14:paraId="20FC3931" w14:textId="77777777" w:rsidTr="001250AD">
        <w:trPr>
          <w:jc w:val="center"/>
        </w:trPr>
        <w:tc>
          <w:tcPr>
            <w:tcW w:w="4702" w:type="dxa"/>
            <w:vAlign w:val="center"/>
          </w:tcPr>
          <w:p w14:paraId="2C765E27" w14:textId="77777777" w:rsidR="0031450C" w:rsidRPr="00D433D2" w:rsidRDefault="0031450C" w:rsidP="001250AD">
            <w:r w:rsidRPr="00D433D2">
              <w:t>Valores Empenhados:</w:t>
            </w:r>
          </w:p>
        </w:tc>
        <w:tc>
          <w:tcPr>
            <w:tcW w:w="4702" w:type="dxa"/>
            <w:vAlign w:val="center"/>
          </w:tcPr>
          <w:p w14:paraId="5406B936" w14:textId="77777777" w:rsidR="0031450C" w:rsidRPr="00D433D2" w:rsidRDefault="0031450C" w:rsidP="001250AD"/>
        </w:tc>
      </w:tr>
    </w:tbl>
    <w:p w14:paraId="072AC7D9" w14:textId="77777777" w:rsidR="0031450C" w:rsidRPr="00D433D2" w:rsidRDefault="0031450C" w:rsidP="0031450C">
      <w:pPr>
        <w:jc w:val="center"/>
      </w:pPr>
      <w:r w:rsidRPr="00D433D2">
        <w:rPr>
          <w:b/>
        </w:rPr>
        <w:t>2. EXECUÇÃO ORÇAMENTÁRIA/FINANCEIRA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50"/>
        <w:gridCol w:w="2271"/>
        <w:gridCol w:w="2286"/>
        <w:gridCol w:w="2254"/>
      </w:tblGrid>
      <w:tr w:rsidR="0031450C" w:rsidRPr="00D433D2" w14:paraId="2CBE804A" w14:textId="77777777" w:rsidTr="001250AD">
        <w:trPr>
          <w:jc w:val="center"/>
        </w:trPr>
        <w:tc>
          <w:tcPr>
            <w:tcW w:w="2351" w:type="dxa"/>
            <w:vAlign w:val="center"/>
          </w:tcPr>
          <w:p w14:paraId="0F418868" w14:textId="77777777" w:rsidR="0031450C" w:rsidRPr="00D433D2" w:rsidRDefault="0031450C" w:rsidP="001250AD">
            <w:r w:rsidRPr="00D433D2">
              <w:t>Natureza da Despesa</w:t>
            </w:r>
          </w:p>
        </w:tc>
        <w:tc>
          <w:tcPr>
            <w:tcW w:w="2351" w:type="dxa"/>
            <w:vAlign w:val="center"/>
          </w:tcPr>
          <w:p w14:paraId="601AB693" w14:textId="77777777" w:rsidR="0031450C" w:rsidRPr="00D433D2" w:rsidRDefault="0031450C" w:rsidP="001250AD">
            <w:r w:rsidRPr="00D433D2">
              <w:t>Valor Empenhado</w:t>
            </w:r>
          </w:p>
        </w:tc>
        <w:tc>
          <w:tcPr>
            <w:tcW w:w="2351" w:type="dxa"/>
            <w:vAlign w:val="center"/>
          </w:tcPr>
          <w:p w14:paraId="7BDB1977" w14:textId="77777777" w:rsidR="0031450C" w:rsidRPr="00D433D2" w:rsidRDefault="0031450C" w:rsidP="001250AD">
            <w:r w:rsidRPr="00D433D2">
              <w:t>Valores Transferidos pela Administração Pública</w:t>
            </w:r>
          </w:p>
        </w:tc>
        <w:tc>
          <w:tcPr>
            <w:tcW w:w="2351" w:type="dxa"/>
            <w:vAlign w:val="center"/>
          </w:tcPr>
          <w:p w14:paraId="1F6CD1EF" w14:textId="77777777" w:rsidR="0031450C" w:rsidRPr="00D433D2" w:rsidRDefault="0031450C" w:rsidP="001250AD">
            <w:r w:rsidRPr="00D433D2">
              <w:t>Saldo do Empenho</w:t>
            </w:r>
          </w:p>
        </w:tc>
      </w:tr>
      <w:tr w:rsidR="0031450C" w:rsidRPr="00D433D2" w14:paraId="4419AA94" w14:textId="77777777" w:rsidTr="001250AD">
        <w:trPr>
          <w:jc w:val="center"/>
        </w:trPr>
        <w:tc>
          <w:tcPr>
            <w:tcW w:w="2351" w:type="dxa"/>
            <w:vAlign w:val="center"/>
          </w:tcPr>
          <w:p w14:paraId="234C4EC8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41771577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107F42A9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7D2D0B5B" w14:textId="77777777" w:rsidR="0031450C" w:rsidRPr="00D433D2" w:rsidRDefault="0031450C" w:rsidP="001250AD"/>
        </w:tc>
      </w:tr>
      <w:tr w:rsidR="0031450C" w:rsidRPr="00D433D2" w14:paraId="7A631262" w14:textId="77777777" w:rsidTr="001250AD">
        <w:trPr>
          <w:jc w:val="center"/>
        </w:trPr>
        <w:tc>
          <w:tcPr>
            <w:tcW w:w="2351" w:type="dxa"/>
            <w:vAlign w:val="center"/>
          </w:tcPr>
          <w:p w14:paraId="27B1C7CF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6A4B1415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D4E5932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21C0BEC3" w14:textId="77777777" w:rsidR="0031450C" w:rsidRPr="00D433D2" w:rsidRDefault="0031450C" w:rsidP="001250AD"/>
        </w:tc>
      </w:tr>
      <w:tr w:rsidR="0031450C" w:rsidRPr="00D433D2" w14:paraId="2A88425B" w14:textId="77777777" w:rsidTr="001250AD">
        <w:trPr>
          <w:jc w:val="center"/>
        </w:trPr>
        <w:tc>
          <w:tcPr>
            <w:tcW w:w="2351" w:type="dxa"/>
            <w:vAlign w:val="center"/>
          </w:tcPr>
          <w:p w14:paraId="45C527BF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3792A4D3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0FCA15B6" w14:textId="77777777" w:rsidR="0031450C" w:rsidRPr="00D433D2" w:rsidRDefault="0031450C" w:rsidP="001250AD"/>
        </w:tc>
        <w:tc>
          <w:tcPr>
            <w:tcW w:w="2351" w:type="dxa"/>
            <w:vAlign w:val="center"/>
          </w:tcPr>
          <w:p w14:paraId="56AF9F8A" w14:textId="77777777" w:rsidR="0031450C" w:rsidRPr="00D433D2" w:rsidRDefault="0031450C" w:rsidP="001250AD"/>
        </w:tc>
      </w:tr>
    </w:tbl>
    <w:p w14:paraId="48667300" w14:textId="77777777" w:rsidR="0031450C" w:rsidRPr="00D433D2" w:rsidRDefault="0031450C" w:rsidP="0031450C">
      <w:pPr>
        <w:jc w:val="center"/>
      </w:pPr>
      <w:r w:rsidRPr="00D433D2">
        <w:rPr>
          <w:b/>
        </w:rPr>
        <w:t>3. RELATÓRIO CONSUBSTANCIADO DA EXECUÇÃO DOS SERVIÇOS</w:t>
      </w:r>
    </w:p>
    <w:p w14:paraId="1D56ADF4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3.1 Ações Executadas: análise das atividades realizadas, cumprimento das metas e impacto do benefício social obtido em razão da execução do objeto, com base nos indicadores estabelecidos no plano de trabalho.</w:t>
      </w:r>
    </w:p>
    <w:p w14:paraId="215C3326" w14:textId="77777777" w:rsidR="0031450C" w:rsidRPr="00D433D2" w:rsidRDefault="0031450C" w:rsidP="0031450C"/>
    <w:p w14:paraId="6922F38C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3.2 Objetivos alcançados até o momento: descrever os objetivos alcançados através das ações executadas das atividades pertinentes ao projeto, anexando fotos quando pertinente.</w:t>
      </w:r>
    </w:p>
    <w:p w14:paraId="7CE62B48" w14:textId="77777777" w:rsidR="0031450C" w:rsidRPr="00D433D2" w:rsidRDefault="0031450C" w:rsidP="0031450C"/>
    <w:p w14:paraId="251758C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3.3 Dificuldades encontradas: descrever/listar dificuldades e problemas encontrados durante o desenvolvimento das atividades, pontuando motivos para eventuais atrasos.</w:t>
      </w:r>
    </w:p>
    <w:p w14:paraId="0BB67CD4" w14:textId="77777777" w:rsidR="0031450C" w:rsidRPr="00D433D2" w:rsidRDefault="0031450C" w:rsidP="0031450C"/>
    <w:p w14:paraId="72DF8803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3.4 Soluções adotadas: descrever/listar providências adotadas diante das dificuldades encontradas.</w:t>
      </w:r>
    </w:p>
    <w:p w14:paraId="0471C15F" w14:textId="77777777" w:rsidR="0031450C" w:rsidRPr="00D433D2" w:rsidRDefault="0031450C" w:rsidP="0031450C"/>
    <w:p w14:paraId="1B140ABE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3.5 Ações a executar: descrever/listar atividades que faltam ser realizadas, indicando prazo estimado para conclusão de cada atividade ou etapa.</w:t>
      </w:r>
    </w:p>
    <w:p w14:paraId="6AECDB76" w14:textId="77777777" w:rsidR="0031450C" w:rsidRPr="00D433D2" w:rsidRDefault="0031450C" w:rsidP="0031450C"/>
    <w:p w14:paraId="1BAC1FC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3.6 Análise dos documentos: descrever/listar documentos analisados, especialmente quando não for comprovado o alcance das metas e resultados estabelecidos no termo.</w:t>
      </w:r>
    </w:p>
    <w:p w14:paraId="354CBE89" w14:textId="77777777" w:rsidR="0031450C" w:rsidRPr="00D433D2" w:rsidRDefault="0031450C" w:rsidP="0031450C"/>
    <w:p w14:paraId="5C36570C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3.7 Análise de eventuais auditorias realizadas pelo controle interno e externo: registrar auditorias, recomendações, conclusões e medidas adotadas, quando houver.</w:t>
      </w:r>
    </w:p>
    <w:p w14:paraId="2BB659ED" w14:textId="77777777" w:rsidR="0031450C" w:rsidRPr="00D433D2" w:rsidRDefault="0031450C" w:rsidP="0031450C"/>
    <w:p w14:paraId="0DA4A886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3.8 Data prevista para conclusão dos serviços: especificar a data planejada para conclusão dos serviços, conforme planejamento da execução.</w:t>
      </w:r>
    </w:p>
    <w:p w14:paraId="00E1E4D7" w14:textId="77777777" w:rsidR="0031450C" w:rsidRPr="00D433D2" w:rsidRDefault="0031450C" w:rsidP="0031450C"/>
    <w:p w14:paraId="7514BC82" w14:textId="77777777" w:rsidR="0031450C" w:rsidRPr="00D433D2" w:rsidRDefault="0031450C" w:rsidP="0031450C">
      <w:pPr>
        <w:jc w:val="center"/>
      </w:pPr>
      <w:r w:rsidRPr="00D433D2">
        <w:rPr>
          <w:b/>
        </w:rPr>
        <w:t>4. RESUMO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0"/>
      </w:tblGrid>
      <w:tr w:rsidR="0031450C" w:rsidRPr="00D433D2" w14:paraId="33951527" w14:textId="77777777" w:rsidTr="001250AD">
        <w:trPr>
          <w:jc w:val="center"/>
        </w:trPr>
        <w:tc>
          <w:tcPr>
            <w:tcW w:w="4702" w:type="dxa"/>
            <w:vAlign w:val="center"/>
          </w:tcPr>
          <w:p w14:paraId="3790AE1B" w14:textId="77777777" w:rsidR="0031450C" w:rsidRPr="00D433D2" w:rsidRDefault="0031450C" w:rsidP="001250AD">
            <w:r w:rsidRPr="00D433D2">
              <w:t>PERCENTUAL FÍSICO EXECUTADO</w:t>
            </w:r>
          </w:p>
        </w:tc>
        <w:tc>
          <w:tcPr>
            <w:tcW w:w="4702" w:type="dxa"/>
            <w:vAlign w:val="center"/>
          </w:tcPr>
          <w:p w14:paraId="44740FF5" w14:textId="77777777" w:rsidR="0031450C" w:rsidRPr="00D433D2" w:rsidRDefault="0031450C" w:rsidP="001250AD">
            <w:r w:rsidRPr="00D433D2">
              <w:t>PERCENTUAL FINANCEIRO EXECUTADO</w:t>
            </w:r>
          </w:p>
        </w:tc>
      </w:tr>
      <w:tr w:rsidR="0031450C" w:rsidRPr="00D433D2" w14:paraId="07FB6DA9" w14:textId="77777777" w:rsidTr="001250AD">
        <w:trPr>
          <w:jc w:val="center"/>
        </w:trPr>
        <w:tc>
          <w:tcPr>
            <w:tcW w:w="4702" w:type="dxa"/>
            <w:vAlign w:val="center"/>
          </w:tcPr>
          <w:p w14:paraId="79594943" w14:textId="77777777" w:rsidR="0031450C" w:rsidRPr="00D433D2" w:rsidRDefault="0031450C" w:rsidP="001250AD">
            <w:r w:rsidRPr="00D433D2">
              <w:t>_____%</w:t>
            </w:r>
          </w:p>
        </w:tc>
        <w:tc>
          <w:tcPr>
            <w:tcW w:w="4702" w:type="dxa"/>
            <w:vAlign w:val="center"/>
          </w:tcPr>
          <w:p w14:paraId="715C9635" w14:textId="77777777" w:rsidR="0031450C" w:rsidRPr="00D433D2" w:rsidRDefault="0031450C" w:rsidP="001250AD">
            <w:r w:rsidRPr="00D433D2">
              <w:t>_____%</w:t>
            </w:r>
          </w:p>
        </w:tc>
      </w:tr>
    </w:tbl>
    <w:p w14:paraId="53AAB05B" w14:textId="77777777" w:rsidR="0031450C" w:rsidRPr="00D433D2" w:rsidRDefault="0031450C" w:rsidP="0031450C">
      <w:pPr>
        <w:jc w:val="center"/>
      </w:pPr>
      <w:r w:rsidRPr="00D433D2">
        <w:rPr>
          <w:b/>
        </w:rPr>
        <w:t>5. PARECER TÉCNICO</w:t>
      </w:r>
    </w:p>
    <w:p w14:paraId="563C633B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Após análise do Relatório de Execução do Objeto e, quando for o caso, da documentação de Prestação de Contas Final, sobre a execução da proposta apresentada no Plano de Trabalho que ensejou a realização do Termo de Fomento/Termo de Colaboração, a Comissão de Monitoramento e Avaliação manifesta-se por:</w:t>
      </w:r>
    </w:p>
    <w:p w14:paraId="65B7B5E8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aprovar o relatório de execução do objeto e a prestação de contas;</w:t>
      </w:r>
    </w:p>
    <w:p w14:paraId="53CA7F90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aprovar o relatório de execução do objeto e a prestação de contas, com ressalva;</w:t>
      </w:r>
    </w:p>
    <w:p w14:paraId="1A8CA1F0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rejeitar o relatório de execução do objeto e a prestação de contas.</w:t>
      </w:r>
    </w:p>
    <w:p w14:paraId="202D39E0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Justificativa/observações:</w:t>
      </w:r>
    </w:p>
    <w:p w14:paraId="0211F702" w14:textId="77777777" w:rsidR="0031450C" w:rsidRPr="00D433D2" w:rsidRDefault="0031450C" w:rsidP="0031450C"/>
    <w:p w14:paraId="063DB6C9" w14:textId="77777777" w:rsidR="0031450C" w:rsidRPr="00D433D2" w:rsidRDefault="0031450C" w:rsidP="0031450C"/>
    <w:p w14:paraId="0899F333" w14:textId="77777777" w:rsidR="0031450C" w:rsidRPr="00D433D2" w:rsidRDefault="0031450C" w:rsidP="0031450C"/>
    <w:p w14:paraId="15139C26" w14:textId="77777777" w:rsidR="0031450C" w:rsidRPr="00D433D2" w:rsidRDefault="0031450C" w:rsidP="0031450C">
      <w:pPr>
        <w:jc w:val="center"/>
      </w:pPr>
      <w:r w:rsidRPr="00D433D2">
        <w:rPr>
          <w:b/>
        </w:rPr>
        <w:t>6. ENCAMINHAMENTO</w:t>
      </w:r>
    </w:p>
    <w:p w14:paraId="2C5A23F8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Ao Conselho Municipal Competente, para conhecimento e providências.</w:t>
      </w:r>
    </w:p>
    <w:p w14:paraId="19229C97" w14:textId="77777777" w:rsidR="0031450C" w:rsidRPr="00D433D2" w:rsidRDefault="0031450C" w:rsidP="0031450C"/>
    <w:p w14:paraId="5FDE08DF" w14:textId="77777777" w:rsidR="0031450C" w:rsidRPr="00D433D2" w:rsidRDefault="0031450C" w:rsidP="0031450C">
      <w:pPr>
        <w:jc w:val="center"/>
      </w:pPr>
      <w:r w:rsidRPr="00D433D2">
        <w:t xml:space="preserve">Brasnorte/MT, ____ de __________________ </w:t>
      </w:r>
      <w:proofErr w:type="spellStart"/>
      <w:r w:rsidRPr="00D433D2">
        <w:t>de</w:t>
      </w:r>
      <w:proofErr w:type="spellEnd"/>
      <w:r w:rsidRPr="00D433D2">
        <w:t xml:space="preserve"> 20____.</w:t>
      </w:r>
    </w:p>
    <w:p w14:paraId="64073FCE" w14:textId="77777777" w:rsidR="0031450C" w:rsidRPr="00D433D2" w:rsidRDefault="0031450C" w:rsidP="0031450C"/>
    <w:p w14:paraId="0527B827" w14:textId="77777777" w:rsidR="0031450C" w:rsidRPr="00D433D2" w:rsidRDefault="0031450C" w:rsidP="0031450C"/>
    <w:p w14:paraId="5FD05C60" w14:textId="77777777" w:rsidR="0031450C" w:rsidRPr="00D433D2" w:rsidRDefault="0031450C" w:rsidP="0031450C">
      <w:pPr>
        <w:jc w:val="center"/>
      </w:pPr>
      <w:r w:rsidRPr="00D433D2">
        <w:t>__________________________________     __________________________________</w:t>
      </w:r>
    </w:p>
    <w:p w14:paraId="5774AF28" w14:textId="77777777" w:rsidR="0031450C" w:rsidRPr="00D433D2" w:rsidRDefault="0031450C" w:rsidP="0031450C">
      <w:pPr>
        <w:jc w:val="center"/>
      </w:pPr>
      <w:r w:rsidRPr="00D433D2">
        <w:t>Membro da Comissão de Monitoramento       Membro da Comissão de Monitoramento</w:t>
      </w:r>
    </w:p>
    <w:p w14:paraId="32707B08" w14:textId="77777777" w:rsidR="0031450C" w:rsidRPr="00D433D2" w:rsidRDefault="0031450C" w:rsidP="0031450C">
      <w:pPr>
        <w:jc w:val="center"/>
      </w:pPr>
      <w:r w:rsidRPr="00D433D2">
        <w:t>e Avaliação                              e Avaliação</w:t>
      </w:r>
    </w:p>
    <w:p w14:paraId="202CB228" w14:textId="77777777" w:rsidR="0031450C" w:rsidRPr="00D433D2" w:rsidRDefault="0031450C" w:rsidP="0031450C"/>
    <w:p w14:paraId="6DBB709C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4ADC06D5" w14:textId="77777777" w:rsidR="0031450C" w:rsidRPr="00D433D2" w:rsidRDefault="0031450C" w:rsidP="0031450C">
      <w:pPr>
        <w:jc w:val="center"/>
      </w:pPr>
      <w:r w:rsidRPr="00D433D2">
        <w:t>Membro da Comissão de Monitoramento e Avaliação</w:t>
      </w:r>
    </w:p>
    <w:p w14:paraId="75FF0473" w14:textId="77777777" w:rsidR="0031450C" w:rsidRPr="00D433D2" w:rsidRDefault="0031450C" w:rsidP="0031450C">
      <w:r w:rsidRPr="00D433D2">
        <w:br w:type="page"/>
      </w:r>
    </w:p>
    <w:p w14:paraId="535A9F45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lastRenderedPageBreak/>
        <w:t>ANEXO V</w:t>
      </w:r>
    </w:p>
    <w:p w14:paraId="569CFEB2" w14:textId="77777777" w:rsidR="0031450C" w:rsidRPr="00D433D2" w:rsidRDefault="0031450C" w:rsidP="0031450C">
      <w:pPr>
        <w:jc w:val="center"/>
      </w:pPr>
      <w:r w:rsidRPr="00D433D2">
        <w:rPr>
          <w:b/>
        </w:rPr>
        <w:t>PARECER DO CONSELHO MUNICIPAL</w:t>
      </w:r>
    </w:p>
    <w:p w14:paraId="5FE3CA54" w14:textId="77777777" w:rsidR="0031450C" w:rsidRPr="00D433D2" w:rsidRDefault="0031450C" w:rsidP="0031450C">
      <w:pPr>
        <w:jc w:val="center"/>
      </w:pPr>
      <w:r w:rsidRPr="00D433D2">
        <w:t>(Documento emitido pelo Conselho sobre a decisão quanto à aprovação ou não da prestação de contas)</w:t>
      </w:r>
    </w:p>
    <w:p w14:paraId="40D5E64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Parecer nº ____/20____.</w:t>
      </w:r>
    </w:p>
    <w:p w14:paraId="68F05C54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Assunto: Prestação de Contas de Parceria</w:t>
      </w:r>
    </w:p>
    <w:p w14:paraId="6812EC3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Entidade interessada: ________________________________________________</w:t>
      </w:r>
    </w:p>
    <w:p w14:paraId="38FDC550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Termo de Fomento/Colaboração nº: ____________________________________</w:t>
      </w:r>
    </w:p>
    <w:p w14:paraId="7A877024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Processo Administrativo nº: _________________________________________</w:t>
      </w:r>
    </w:p>
    <w:p w14:paraId="38E60C5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Após análise da documentação apresentada, referente à Prestação de Contas Final, sobre a execução da proposta apresentada no Plano de Trabalho que ensejou a realização do Termo de Fomento/Termo de Colaboração, passa-se a discorrer a respeito.</w:t>
      </w:r>
    </w:p>
    <w:p w14:paraId="6C752C37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Levando em consideração o Parecer Técnico Conclusivo da Comissão de Monitoramento e Avaliação, no que se refere à Prestação de Contas apresentada, o Conselho Municipal competente delibera por:</w:t>
      </w:r>
    </w:p>
    <w:p w14:paraId="662E316A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aprovar o relatório de execução do objeto apresentado e a prestação de contas;</w:t>
      </w:r>
    </w:p>
    <w:p w14:paraId="152A9E08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aprovar o relatório de execução do objeto apresentado e a prestação de contas, com ressalva;</w:t>
      </w:r>
    </w:p>
    <w:p w14:paraId="1EFD4950" w14:textId="77777777" w:rsidR="0031450C" w:rsidRPr="00D433D2" w:rsidRDefault="0031450C" w:rsidP="0031450C">
      <w:pPr>
        <w:spacing w:after="60"/>
        <w:ind w:left="709"/>
        <w:jc w:val="both"/>
      </w:pPr>
      <w:proofErr w:type="gramStart"/>
      <w:r w:rsidRPr="00D433D2">
        <w:t>( )</w:t>
      </w:r>
      <w:proofErr w:type="gramEnd"/>
      <w:r w:rsidRPr="00D433D2">
        <w:t xml:space="preserve"> rejeitar o relatório de execução do objeto apresentado e a prestação de contas.</w:t>
      </w:r>
    </w:p>
    <w:p w14:paraId="75F24293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Fundamentação/observações do Conselho:</w:t>
      </w:r>
    </w:p>
    <w:p w14:paraId="69F0EA4D" w14:textId="77777777" w:rsidR="0031450C" w:rsidRPr="00D433D2" w:rsidRDefault="0031450C" w:rsidP="0031450C"/>
    <w:p w14:paraId="5A597133" w14:textId="77777777" w:rsidR="0031450C" w:rsidRPr="00D433D2" w:rsidRDefault="0031450C" w:rsidP="0031450C"/>
    <w:p w14:paraId="34589A94" w14:textId="77777777" w:rsidR="0031450C" w:rsidRPr="00D433D2" w:rsidRDefault="0031450C" w:rsidP="0031450C"/>
    <w:p w14:paraId="462EEC91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Nos casos de rejeição da prestação de contas, encaminhem-se os autos ao Chefe do Poder Executivo para adoção das providências administrativas cabíveis, nos termos da legislação e regulamentação aplicáveis.</w:t>
      </w:r>
    </w:p>
    <w:p w14:paraId="1136577C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É o entendimento.</w:t>
      </w:r>
    </w:p>
    <w:p w14:paraId="6CC6FD98" w14:textId="77777777" w:rsidR="0031450C" w:rsidRPr="00D433D2" w:rsidRDefault="0031450C" w:rsidP="0031450C"/>
    <w:p w14:paraId="28FBB059" w14:textId="77777777" w:rsidR="0031450C" w:rsidRPr="00D433D2" w:rsidRDefault="0031450C" w:rsidP="0031450C">
      <w:pPr>
        <w:jc w:val="center"/>
      </w:pPr>
      <w:r w:rsidRPr="00D433D2">
        <w:t xml:space="preserve">Brasnorte/MT, ____ de __________________ </w:t>
      </w:r>
      <w:proofErr w:type="spellStart"/>
      <w:r w:rsidRPr="00D433D2">
        <w:t>de</w:t>
      </w:r>
      <w:proofErr w:type="spellEnd"/>
      <w:r w:rsidRPr="00D433D2">
        <w:t xml:space="preserve"> 20____.</w:t>
      </w:r>
    </w:p>
    <w:p w14:paraId="5AA9112F" w14:textId="77777777" w:rsidR="0031450C" w:rsidRPr="00D433D2" w:rsidRDefault="0031450C" w:rsidP="0031450C"/>
    <w:p w14:paraId="23052386" w14:textId="77777777" w:rsidR="0031450C" w:rsidRPr="00D433D2" w:rsidRDefault="0031450C" w:rsidP="0031450C"/>
    <w:p w14:paraId="1730914A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3D4293E8" w14:textId="77777777" w:rsidR="0031450C" w:rsidRPr="00D433D2" w:rsidRDefault="0031450C" w:rsidP="0031450C">
      <w:pPr>
        <w:jc w:val="center"/>
      </w:pPr>
      <w:r w:rsidRPr="00D433D2">
        <w:t>Presidente do Conselho Municipal Competente</w:t>
      </w:r>
    </w:p>
    <w:p w14:paraId="3E3104D2" w14:textId="77777777" w:rsidR="0031450C" w:rsidRPr="00D433D2" w:rsidRDefault="0031450C" w:rsidP="0031450C">
      <w:r w:rsidRPr="00D433D2">
        <w:br w:type="page"/>
      </w:r>
    </w:p>
    <w:p w14:paraId="7992C873" w14:textId="77777777" w:rsidR="0031450C" w:rsidRPr="00D433D2" w:rsidRDefault="0031450C" w:rsidP="0031450C">
      <w:pPr>
        <w:jc w:val="center"/>
      </w:pPr>
      <w:r w:rsidRPr="00D433D2">
        <w:rPr>
          <w:b/>
          <w:sz w:val="28"/>
        </w:rPr>
        <w:lastRenderedPageBreak/>
        <w:t>ANEXO VI</w:t>
      </w:r>
    </w:p>
    <w:p w14:paraId="0F20CDA8" w14:textId="77777777" w:rsidR="0031450C" w:rsidRPr="00D433D2" w:rsidRDefault="0031450C" w:rsidP="0031450C">
      <w:pPr>
        <w:jc w:val="center"/>
      </w:pPr>
      <w:r w:rsidRPr="00D433D2">
        <w:rPr>
          <w:b/>
        </w:rPr>
        <w:t>RELATÓRIO DE VERIFICAÇÃO IN LOCO</w:t>
      </w:r>
    </w:p>
    <w:p w14:paraId="787E4C77" w14:textId="77777777" w:rsidR="0031450C" w:rsidRPr="00D433D2" w:rsidRDefault="0031450C" w:rsidP="0031450C">
      <w:pPr>
        <w:jc w:val="center"/>
      </w:pPr>
      <w:r w:rsidRPr="00D433D2">
        <w:t>(Documento modelo a ser utilizado quando da realização de visitas, pelo Gestor da Parceria e/ou Comissão de Monitoramento e Avaliação)</w:t>
      </w:r>
    </w:p>
    <w:p w14:paraId="20487867" w14:textId="77777777" w:rsidR="0031450C" w:rsidRPr="00D433D2" w:rsidRDefault="0031450C" w:rsidP="0031450C">
      <w:pPr>
        <w:jc w:val="center"/>
      </w:pPr>
      <w:r w:rsidRPr="00D433D2">
        <w:rPr>
          <w:b/>
        </w:rPr>
        <w:t>RELATÓRIO DE VERIFICAÇÃO IN LOCO PARA ANÁLISE SOBRE O CUMPRIMENTO DAS METAS ESTABELECIDAS NO PLANO DE TRABALHO</w:t>
      </w:r>
    </w:p>
    <w:p w14:paraId="173FD4F9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Os itens abaixo constituem roteiro a ser seguido no momento da visita in loco. Estes dados comporão o processo do Termo de Fomento ou Colaboração.</w:t>
      </w:r>
    </w:p>
    <w:p w14:paraId="06DA07D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O relatório de visita técnica será realizado eventualmente durante a execução da parceria, quando necessário ao acompanhamento do objeto pactuado.</w:t>
      </w:r>
    </w:p>
    <w:p w14:paraId="756C4D9F" w14:textId="77777777" w:rsidR="0031450C" w:rsidRPr="00D433D2" w:rsidRDefault="0031450C" w:rsidP="0031450C">
      <w:pPr>
        <w:jc w:val="center"/>
      </w:pPr>
      <w:r w:rsidRPr="00D433D2">
        <w:rPr>
          <w:b/>
        </w:rPr>
        <w:t>1. DADOS DO ESTABELECIMENTO / LOCAL VERIFICADO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385"/>
      </w:tblGrid>
      <w:tr w:rsidR="0031450C" w:rsidRPr="00D433D2" w14:paraId="48451A73" w14:textId="77777777" w:rsidTr="001250AD">
        <w:trPr>
          <w:jc w:val="center"/>
        </w:trPr>
        <w:tc>
          <w:tcPr>
            <w:tcW w:w="4702" w:type="dxa"/>
            <w:vAlign w:val="center"/>
          </w:tcPr>
          <w:p w14:paraId="56EAD0A2" w14:textId="77777777" w:rsidR="0031450C" w:rsidRPr="00D433D2" w:rsidRDefault="0031450C" w:rsidP="001250AD">
            <w:r w:rsidRPr="00D433D2">
              <w:t>Nome do Estabelecimento/Entidade:</w:t>
            </w:r>
          </w:p>
        </w:tc>
        <w:tc>
          <w:tcPr>
            <w:tcW w:w="4702" w:type="dxa"/>
            <w:vAlign w:val="center"/>
          </w:tcPr>
          <w:p w14:paraId="0952CB12" w14:textId="77777777" w:rsidR="0031450C" w:rsidRPr="00D433D2" w:rsidRDefault="0031450C" w:rsidP="001250AD"/>
        </w:tc>
      </w:tr>
      <w:tr w:rsidR="0031450C" w:rsidRPr="00D433D2" w14:paraId="25B5E817" w14:textId="77777777" w:rsidTr="001250AD">
        <w:trPr>
          <w:jc w:val="center"/>
        </w:trPr>
        <w:tc>
          <w:tcPr>
            <w:tcW w:w="4702" w:type="dxa"/>
            <w:vAlign w:val="center"/>
          </w:tcPr>
          <w:p w14:paraId="1E148E5D" w14:textId="77777777" w:rsidR="0031450C" w:rsidRPr="00D433D2" w:rsidRDefault="0031450C" w:rsidP="001250AD">
            <w:r w:rsidRPr="00D433D2">
              <w:t>Endereço/Número/Complemento/Bairro/CEP:</w:t>
            </w:r>
          </w:p>
        </w:tc>
        <w:tc>
          <w:tcPr>
            <w:tcW w:w="4702" w:type="dxa"/>
            <w:vAlign w:val="center"/>
          </w:tcPr>
          <w:p w14:paraId="15A63E6F" w14:textId="77777777" w:rsidR="0031450C" w:rsidRPr="00D433D2" w:rsidRDefault="0031450C" w:rsidP="001250AD"/>
        </w:tc>
      </w:tr>
      <w:tr w:rsidR="0031450C" w:rsidRPr="00D433D2" w14:paraId="094D0FDD" w14:textId="77777777" w:rsidTr="001250AD">
        <w:trPr>
          <w:jc w:val="center"/>
        </w:trPr>
        <w:tc>
          <w:tcPr>
            <w:tcW w:w="4702" w:type="dxa"/>
            <w:vAlign w:val="center"/>
          </w:tcPr>
          <w:p w14:paraId="4E9583EF" w14:textId="77777777" w:rsidR="0031450C" w:rsidRPr="00D433D2" w:rsidRDefault="0031450C" w:rsidP="001250AD">
            <w:r w:rsidRPr="00D433D2">
              <w:t>Telefone/E-mail/Site:</w:t>
            </w:r>
          </w:p>
        </w:tc>
        <w:tc>
          <w:tcPr>
            <w:tcW w:w="4702" w:type="dxa"/>
            <w:vAlign w:val="center"/>
          </w:tcPr>
          <w:p w14:paraId="58F34FE6" w14:textId="77777777" w:rsidR="0031450C" w:rsidRPr="00D433D2" w:rsidRDefault="0031450C" w:rsidP="001250AD"/>
        </w:tc>
      </w:tr>
      <w:tr w:rsidR="0031450C" w:rsidRPr="00D433D2" w14:paraId="03F828C0" w14:textId="77777777" w:rsidTr="001250AD">
        <w:trPr>
          <w:jc w:val="center"/>
        </w:trPr>
        <w:tc>
          <w:tcPr>
            <w:tcW w:w="4702" w:type="dxa"/>
            <w:vAlign w:val="center"/>
          </w:tcPr>
          <w:p w14:paraId="6C663493" w14:textId="77777777" w:rsidR="0031450C" w:rsidRPr="00D433D2" w:rsidRDefault="0031450C" w:rsidP="001250AD">
            <w:r w:rsidRPr="00D433D2">
              <w:t>CNPJ:</w:t>
            </w:r>
          </w:p>
        </w:tc>
        <w:tc>
          <w:tcPr>
            <w:tcW w:w="4702" w:type="dxa"/>
            <w:vAlign w:val="center"/>
          </w:tcPr>
          <w:p w14:paraId="27FBDA73" w14:textId="77777777" w:rsidR="0031450C" w:rsidRPr="00D433D2" w:rsidRDefault="0031450C" w:rsidP="001250AD"/>
        </w:tc>
      </w:tr>
      <w:tr w:rsidR="0031450C" w:rsidRPr="00D433D2" w14:paraId="0262FE27" w14:textId="77777777" w:rsidTr="001250AD">
        <w:trPr>
          <w:jc w:val="center"/>
        </w:trPr>
        <w:tc>
          <w:tcPr>
            <w:tcW w:w="4702" w:type="dxa"/>
            <w:vAlign w:val="center"/>
          </w:tcPr>
          <w:p w14:paraId="623FFF5A" w14:textId="77777777" w:rsidR="0031450C" w:rsidRPr="00D433D2" w:rsidRDefault="0031450C" w:rsidP="001250AD">
            <w:r w:rsidRPr="00D433D2">
              <w:t>Responsável pelo Estabelecimento:</w:t>
            </w:r>
          </w:p>
        </w:tc>
        <w:tc>
          <w:tcPr>
            <w:tcW w:w="4702" w:type="dxa"/>
            <w:vAlign w:val="center"/>
          </w:tcPr>
          <w:p w14:paraId="4C3402FA" w14:textId="77777777" w:rsidR="0031450C" w:rsidRPr="00D433D2" w:rsidRDefault="0031450C" w:rsidP="001250AD"/>
        </w:tc>
      </w:tr>
      <w:tr w:rsidR="0031450C" w:rsidRPr="00D433D2" w14:paraId="50F33E0B" w14:textId="77777777" w:rsidTr="001250AD">
        <w:trPr>
          <w:jc w:val="center"/>
        </w:trPr>
        <w:tc>
          <w:tcPr>
            <w:tcW w:w="4702" w:type="dxa"/>
            <w:vAlign w:val="center"/>
          </w:tcPr>
          <w:p w14:paraId="2ABCBCAA" w14:textId="77777777" w:rsidR="0031450C" w:rsidRPr="00D433D2" w:rsidRDefault="0031450C" w:rsidP="001250AD">
            <w:r w:rsidRPr="00D433D2">
              <w:t>Nome/Cargo:</w:t>
            </w:r>
          </w:p>
        </w:tc>
        <w:tc>
          <w:tcPr>
            <w:tcW w:w="4702" w:type="dxa"/>
            <w:vAlign w:val="center"/>
          </w:tcPr>
          <w:p w14:paraId="259E9CD4" w14:textId="77777777" w:rsidR="0031450C" w:rsidRPr="00D433D2" w:rsidRDefault="0031450C" w:rsidP="001250AD"/>
        </w:tc>
      </w:tr>
    </w:tbl>
    <w:p w14:paraId="1E9FFB59" w14:textId="77777777" w:rsidR="0031450C" w:rsidRPr="00D433D2" w:rsidRDefault="0031450C" w:rsidP="0031450C">
      <w:pPr>
        <w:jc w:val="center"/>
      </w:pPr>
      <w:r w:rsidRPr="00D433D2">
        <w:rPr>
          <w:b/>
        </w:rPr>
        <w:t>2. RESPONSÁVEIS PELA VERIFICAÇÃO IN LOCO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41"/>
        <w:gridCol w:w="4520"/>
      </w:tblGrid>
      <w:tr w:rsidR="0031450C" w:rsidRPr="00D433D2" w14:paraId="7D82AC77" w14:textId="77777777" w:rsidTr="001250AD">
        <w:trPr>
          <w:jc w:val="center"/>
        </w:trPr>
        <w:tc>
          <w:tcPr>
            <w:tcW w:w="4702" w:type="dxa"/>
            <w:vAlign w:val="center"/>
          </w:tcPr>
          <w:p w14:paraId="7A7A4684" w14:textId="77777777" w:rsidR="0031450C" w:rsidRPr="00D433D2" w:rsidRDefault="0031450C" w:rsidP="001250AD">
            <w:r w:rsidRPr="00D433D2">
              <w:t>Responsável</w:t>
            </w:r>
          </w:p>
        </w:tc>
        <w:tc>
          <w:tcPr>
            <w:tcW w:w="4702" w:type="dxa"/>
            <w:vAlign w:val="center"/>
          </w:tcPr>
          <w:p w14:paraId="3FF03734" w14:textId="77777777" w:rsidR="0031450C" w:rsidRPr="00D433D2" w:rsidRDefault="0031450C" w:rsidP="001250AD">
            <w:r w:rsidRPr="00D433D2">
              <w:t>Função</w:t>
            </w:r>
          </w:p>
        </w:tc>
      </w:tr>
      <w:tr w:rsidR="0031450C" w:rsidRPr="00D433D2" w14:paraId="7252B4B8" w14:textId="77777777" w:rsidTr="001250AD">
        <w:trPr>
          <w:jc w:val="center"/>
        </w:trPr>
        <w:tc>
          <w:tcPr>
            <w:tcW w:w="4702" w:type="dxa"/>
            <w:vAlign w:val="center"/>
          </w:tcPr>
          <w:p w14:paraId="191F449F" w14:textId="77777777" w:rsidR="0031450C" w:rsidRPr="00D433D2" w:rsidRDefault="0031450C" w:rsidP="001250AD"/>
        </w:tc>
        <w:tc>
          <w:tcPr>
            <w:tcW w:w="4702" w:type="dxa"/>
            <w:vAlign w:val="center"/>
          </w:tcPr>
          <w:p w14:paraId="5F98571C" w14:textId="77777777" w:rsidR="0031450C" w:rsidRPr="00D433D2" w:rsidRDefault="0031450C" w:rsidP="001250AD"/>
        </w:tc>
      </w:tr>
      <w:tr w:rsidR="0031450C" w:rsidRPr="00D433D2" w14:paraId="4B4E0BA3" w14:textId="77777777" w:rsidTr="001250AD">
        <w:trPr>
          <w:jc w:val="center"/>
        </w:trPr>
        <w:tc>
          <w:tcPr>
            <w:tcW w:w="4702" w:type="dxa"/>
            <w:vAlign w:val="center"/>
          </w:tcPr>
          <w:p w14:paraId="69EBF818" w14:textId="77777777" w:rsidR="0031450C" w:rsidRPr="00D433D2" w:rsidRDefault="0031450C" w:rsidP="001250AD"/>
        </w:tc>
        <w:tc>
          <w:tcPr>
            <w:tcW w:w="4702" w:type="dxa"/>
            <w:vAlign w:val="center"/>
          </w:tcPr>
          <w:p w14:paraId="1C99974C" w14:textId="77777777" w:rsidR="0031450C" w:rsidRPr="00D433D2" w:rsidRDefault="0031450C" w:rsidP="001250AD"/>
        </w:tc>
      </w:tr>
      <w:tr w:rsidR="0031450C" w:rsidRPr="00D433D2" w14:paraId="289CFB2D" w14:textId="77777777" w:rsidTr="001250AD">
        <w:trPr>
          <w:jc w:val="center"/>
        </w:trPr>
        <w:tc>
          <w:tcPr>
            <w:tcW w:w="4702" w:type="dxa"/>
            <w:vAlign w:val="center"/>
          </w:tcPr>
          <w:p w14:paraId="0C213B91" w14:textId="77777777" w:rsidR="0031450C" w:rsidRPr="00D433D2" w:rsidRDefault="0031450C" w:rsidP="001250AD"/>
        </w:tc>
        <w:tc>
          <w:tcPr>
            <w:tcW w:w="4702" w:type="dxa"/>
            <w:vAlign w:val="center"/>
          </w:tcPr>
          <w:p w14:paraId="71F6EADC" w14:textId="77777777" w:rsidR="0031450C" w:rsidRPr="00D433D2" w:rsidRDefault="0031450C" w:rsidP="001250AD"/>
        </w:tc>
      </w:tr>
    </w:tbl>
    <w:p w14:paraId="295CAD90" w14:textId="77777777" w:rsidR="0031450C" w:rsidRPr="00D433D2" w:rsidRDefault="0031450C" w:rsidP="0031450C">
      <w:pPr>
        <w:jc w:val="center"/>
      </w:pPr>
      <w:r w:rsidRPr="00D433D2">
        <w:rPr>
          <w:b/>
        </w:rPr>
        <w:t>3. ESPAÇO FÍSICO - MOBILIÁRIO - EQUIPAMENTOS - MATERIAIS, QUANDO FOR O CASO</w:t>
      </w:r>
    </w:p>
    <w:p w14:paraId="637B3A56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Quando aplicável, planta baixa, memorial descritivo ou documentos constantes dos autos servirão de base para análise.</w:t>
      </w:r>
    </w:p>
    <w:p w14:paraId="0979EAF5" w14:textId="77777777" w:rsidR="0031450C" w:rsidRPr="00D433D2" w:rsidRDefault="0031450C" w:rsidP="0031450C">
      <w:pPr>
        <w:jc w:val="center"/>
      </w:pPr>
      <w:r w:rsidRPr="00D433D2">
        <w:rPr>
          <w:b/>
        </w:rPr>
        <w:t>4. MEMORIAL DESCRITIVO DAS CONDIÇÕES FÍSICAS, AMBIENTAIS E MOBILIÁRIO</w:t>
      </w:r>
    </w:p>
    <w:p w14:paraId="25377A3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4.1 - Dependências existentes:</w:t>
      </w:r>
    </w:p>
    <w:p w14:paraId="5C5784B0" w14:textId="77777777" w:rsidR="0031450C" w:rsidRPr="00D433D2" w:rsidRDefault="0031450C" w:rsidP="0031450C"/>
    <w:p w14:paraId="248A3A71" w14:textId="77777777" w:rsidR="0031450C" w:rsidRPr="00D433D2" w:rsidRDefault="0031450C" w:rsidP="0031450C"/>
    <w:p w14:paraId="65F0C71B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4.2 - Condições de acessibilidade: descrever as dependências e vias adequadas aos usuários com deficiência ou mobilidade reduzida.</w:t>
      </w:r>
    </w:p>
    <w:p w14:paraId="611350A4" w14:textId="77777777" w:rsidR="0031450C" w:rsidRPr="00D433D2" w:rsidRDefault="0031450C" w:rsidP="0031450C"/>
    <w:p w14:paraId="3D098AC1" w14:textId="77777777" w:rsidR="0031450C" w:rsidRPr="00D433D2" w:rsidRDefault="0031450C" w:rsidP="0031450C"/>
    <w:p w14:paraId="321CEC86" w14:textId="77777777" w:rsidR="0031450C" w:rsidRPr="00D433D2" w:rsidRDefault="0031450C" w:rsidP="0031450C">
      <w:pPr>
        <w:jc w:val="center"/>
      </w:pPr>
      <w:r w:rsidRPr="00D433D2">
        <w:rPr>
          <w:b/>
        </w:rPr>
        <w:t>5. RECURSOS HUMANOS</w:t>
      </w:r>
    </w:p>
    <w:p w14:paraId="1AAAA56D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Informar, quando aplicável, diretoria, equipe direta e demais funcionários, com nome, função, carga horária e demais informações pertinentes ao cumprimento do plano de trabalho.</w:t>
      </w:r>
    </w:p>
    <w:p w14:paraId="1F990AC9" w14:textId="77777777" w:rsidR="0031450C" w:rsidRPr="00D433D2" w:rsidRDefault="0031450C" w:rsidP="0031450C"/>
    <w:p w14:paraId="4D3F7FBC" w14:textId="77777777" w:rsidR="0031450C" w:rsidRPr="00D433D2" w:rsidRDefault="0031450C" w:rsidP="0031450C"/>
    <w:p w14:paraId="18142A6A" w14:textId="77777777" w:rsidR="0031450C" w:rsidRPr="00D433D2" w:rsidRDefault="0031450C" w:rsidP="0031450C">
      <w:pPr>
        <w:jc w:val="center"/>
      </w:pPr>
      <w:r w:rsidRPr="00D433D2">
        <w:rPr>
          <w:b/>
        </w:rPr>
        <w:t>6. MEMORIAL FOTOGRÁFICO</w:t>
      </w:r>
    </w:p>
    <w:p w14:paraId="58ABD330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Recomenda-se que o Gestor da Parceria e/ou membros da Comissão de Monitoramento e Avaliação registrem fotografias dos espaços, atividades ou situações verificadas, inserindo-as neste relatório quando pertinente.</w:t>
      </w:r>
    </w:p>
    <w:p w14:paraId="52D1B87F" w14:textId="77777777" w:rsidR="0031450C" w:rsidRPr="00D433D2" w:rsidRDefault="0031450C" w:rsidP="0031450C"/>
    <w:p w14:paraId="529FB4BB" w14:textId="77777777" w:rsidR="0031450C" w:rsidRPr="00D433D2" w:rsidRDefault="0031450C" w:rsidP="0031450C"/>
    <w:p w14:paraId="53E5468B" w14:textId="77777777" w:rsidR="0031450C" w:rsidRPr="00D433D2" w:rsidRDefault="0031450C" w:rsidP="0031450C">
      <w:pPr>
        <w:jc w:val="center"/>
      </w:pPr>
      <w:r w:rsidRPr="00D433D2">
        <w:rPr>
          <w:b/>
        </w:rPr>
        <w:t>7. CONDIÇÕES VERIFICADAS</w:t>
      </w:r>
    </w:p>
    <w:p w14:paraId="1DD02FD2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As condições verificadas estão de acordo com as exigências legais, com as metas e com as descrições estabelecidas no Plano de Trabalho?</w:t>
      </w:r>
    </w:p>
    <w:p w14:paraId="56C73F4A" w14:textId="77777777" w:rsidR="0031450C" w:rsidRPr="00D433D2" w:rsidRDefault="0031450C" w:rsidP="0031450C">
      <w:pPr>
        <w:spacing w:after="120"/>
        <w:ind w:firstLine="709"/>
        <w:jc w:val="both"/>
      </w:pPr>
      <w:proofErr w:type="gramStart"/>
      <w:r w:rsidRPr="00D433D2">
        <w:t>( )</w:t>
      </w:r>
      <w:proofErr w:type="gramEnd"/>
      <w:r w:rsidRPr="00D433D2">
        <w:t xml:space="preserve"> SIM     </w:t>
      </w:r>
      <w:proofErr w:type="gramStart"/>
      <w:r w:rsidRPr="00D433D2">
        <w:t xml:space="preserve">   (</w:t>
      </w:r>
      <w:proofErr w:type="gramEnd"/>
      <w:r w:rsidRPr="00D433D2">
        <w:t xml:space="preserve"> ) NÃO     </w:t>
      </w:r>
      <w:proofErr w:type="gramStart"/>
      <w:r w:rsidRPr="00D433D2">
        <w:t xml:space="preserve">   (</w:t>
      </w:r>
      <w:proofErr w:type="gramEnd"/>
      <w:r w:rsidRPr="00D433D2">
        <w:t xml:space="preserve"> ) PARCIALMENTE</w:t>
      </w:r>
    </w:p>
    <w:p w14:paraId="34D3D5F8" w14:textId="77777777" w:rsidR="0031450C" w:rsidRPr="00D433D2" w:rsidRDefault="0031450C" w:rsidP="0031450C">
      <w:pPr>
        <w:spacing w:after="120"/>
        <w:ind w:firstLine="709"/>
        <w:jc w:val="both"/>
      </w:pPr>
      <w:r w:rsidRPr="00D433D2">
        <w:t>Observações: caso a resposta seja negativa ou parcial, apontar as condições indispensáveis, em relação ao exposto nos autos e à legislação vigente, que não puderam ser verificadas ou que demandam adequação.</w:t>
      </w:r>
    </w:p>
    <w:p w14:paraId="3DC46E00" w14:textId="77777777" w:rsidR="0031450C" w:rsidRPr="00D433D2" w:rsidRDefault="0031450C" w:rsidP="0031450C"/>
    <w:p w14:paraId="33BCC6D9" w14:textId="77777777" w:rsidR="0031450C" w:rsidRPr="00D433D2" w:rsidRDefault="0031450C" w:rsidP="0031450C"/>
    <w:p w14:paraId="6C254C4B" w14:textId="77777777" w:rsidR="0031450C" w:rsidRPr="00D433D2" w:rsidRDefault="0031450C" w:rsidP="0031450C"/>
    <w:p w14:paraId="6DECD4CD" w14:textId="77777777" w:rsidR="0031450C" w:rsidRPr="00D433D2" w:rsidRDefault="0031450C" w:rsidP="0031450C">
      <w:pPr>
        <w:jc w:val="center"/>
      </w:pPr>
      <w:r w:rsidRPr="00D433D2">
        <w:t xml:space="preserve">Brasnorte/MT, ____ de __________________ </w:t>
      </w:r>
      <w:proofErr w:type="spellStart"/>
      <w:r w:rsidRPr="00D433D2">
        <w:t>de</w:t>
      </w:r>
      <w:proofErr w:type="spellEnd"/>
      <w:r w:rsidRPr="00D433D2">
        <w:t xml:space="preserve"> 20____.</w:t>
      </w:r>
    </w:p>
    <w:p w14:paraId="31ACAA8B" w14:textId="77777777" w:rsidR="0031450C" w:rsidRPr="00D433D2" w:rsidRDefault="0031450C" w:rsidP="0031450C"/>
    <w:p w14:paraId="481769E4" w14:textId="77777777" w:rsidR="0031450C" w:rsidRPr="00D433D2" w:rsidRDefault="0031450C" w:rsidP="0031450C"/>
    <w:p w14:paraId="45463009" w14:textId="77777777" w:rsidR="0031450C" w:rsidRPr="00D433D2" w:rsidRDefault="0031450C" w:rsidP="0031450C">
      <w:pPr>
        <w:jc w:val="center"/>
      </w:pPr>
      <w:r w:rsidRPr="00D433D2">
        <w:t>__________________________________     __________________________________</w:t>
      </w:r>
    </w:p>
    <w:p w14:paraId="30ADABCD" w14:textId="77777777" w:rsidR="0031450C" w:rsidRPr="00D433D2" w:rsidRDefault="0031450C" w:rsidP="0031450C">
      <w:pPr>
        <w:jc w:val="center"/>
      </w:pPr>
      <w:r w:rsidRPr="00D433D2">
        <w:t>Responsável pela Verificação             Responsável pela Verificação</w:t>
      </w:r>
    </w:p>
    <w:p w14:paraId="11A4ABD8" w14:textId="77777777" w:rsidR="0031450C" w:rsidRPr="00D433D2" w:rsidRDefault="0031450C" w:rsidP="0031450C"/>
    <w:p w14:paraId="7561452C" w14:textId="77777777" w:rsidR="0031450C" w:rsidRPr="00D433D2" w:rsidRDefault="0031450C" w:rsidP="0031450C">
      <w:pPr>
        <w:jc w:val="center"/>
      </w:pPr>
      <w:r w:rsidRPr="00D433D2">
        <w:t>__________________________________</w:t>
      </w:r>
    </w:p>
    <w:p w14:paraId="2FA7A2AB" w14:textId="77777777" w:rsidR="0031450C" w:rsidRPr="00D433D2" w:rsidRDefault="0031450C" w:rsidP="0031450C">
      <w:pPr>
        <w:jc w:val="center"/>
      </w:pPr>
      <w:r w:rsidRPr="00D433D2">
        <w:t>Responsável pela Verificação</w:t>
      </w:r>
    </w:p>
    <w:p w14:paraId="4FA41D0B" w14:textId="7DFFFD7A" w:rsidR="005B1405" w:rsidRPr="00BB3496" w:rsidRDefault="005B1405" w:rsidP="00BB3496"/>
    <w:sectPr w:rsidR="005B1405" w:rsidRPr="00BB3496" w:rsidSect="00CF174F">
      <w:headerReference w:type="default" r:id="rId8"/>
      <w:footerReference w:type="default" r:id="rId9"/>
      <w:pgSz w:w="11906" w:h="16838"/>
      <w:pgMar w:top="1985" w:right="1134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BEE52" w14:textId="77777777" w:rsidR="00E061AC" w:rsidRDefault="00E061AC">
      <w:r>
        <w:separator/>
      </w:r>
    </w:p>
  </w:endnote>
  <w:endnote w:type="continuationSeparator" w:id="0">
    <w:p w14:paraId="206F355F" w14:textId="77777777" w:rsidR="00E061AC" w:rsidRDefault="00E0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rinna BT">
    <w:altName w:val="Calibri"/>
    <w:charset w:val="00"/>
    <w:family w:val="roman"/>
    <w:pitch w:val="variable"/>
    <w:sig w:usb0="00000007" w:usb1="00000000" w:usb2="00000000" w:usb3="00000000" w:csb0="00000011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FD2B0" w14:textId="0B8CFB0B" w:rsidR="00ED7A9A" w:rsidRPr="0043464B" w:rsidRDefault="00D22B38" w:rsidP="00D22B38">
    <w:pPr>
      <w:spacing w:after="0"/>
      <w:rPr>
        <w:rFonts w:ascii="Aptos Serif" w:hAnsi="Aptos Serif" w:cs="Aptos Serif"/>
        <w:iCs/>
        <w:noProof/>
        <w:sz w:val="20"/>
        <w:szCs w:val="20"/>
      </w:rPr>
    </w:pPr>
    <w:r w:rsidRPr="0043464B">
      <w:rPr>
        <w:rFonts w:ascii="Aptos Serif" w:hAnsi="Aptos Serif" w:cs="Aptos Serif"/>
        <w:iCs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5B1873B" wp14:editId="0D3AD4B8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2361565" cy="497840"/>
          <wp:effectExtent l="0" t="0" r="635" b="0"/>
          <wp:wrapThrough wrapText="bothSides">
            <wp:wrapPolygon edited="0">
              <wp:start x="348" y="0"/>
              <wp:lineTo x="348" y="5786"/>
              <wp:lineTo x="871" y="14878"/>
              <wp:lineTo x="0" y="14878"/>
              <wp:lineTo x="0" y="19010"/>
              <wp:lineTo x="20560" y="19010"/>
              <wp:lineTo x="21432" y="15704"/>
              <wp:lineTo x="20909" y="0"/>
              <wp:lineTo x="348" y="0"/>
            </wp:wrapPolygon>
          </wp:wrapThrough>
          <wp:docPr id="153752550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991357" name="Imagem 18719913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156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464B">
      <w:rPr>
        <w:rFonts w:ascii="Aptos Serif" w:hAnsi="Aptos Serif" w:cs="Aptos Serif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7A413F" wp14:editId="3A878660">
              <wp:simplePos x="0" y="0"/>
              <wp:positionH relativeFrom="column">
                <wp:posOffset>-2464435</wp:posOffset>
              </wp:positionH>
              <wp:positionV relativeFrom="paragraph">
                <wp:posOffset>-54293</wp:posOffset>
              </wp:positionV>
              <wp:extent cx="9094470" cy="0"/>
              <wp:effectExtent l="0" t="0" r="0" b="0"/>
              <wp:wrapNone/>
              <wp:docPr id="436276159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9447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F5A9A6" id="Conector reto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4.05pt,-4.3pt" to="522.0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" strokecolor="black [3213]" strokeweight="1pt">
              <v:stroke joinstyle="miter"/>
            </v:line>
          </w:pict>
        </mc:Fallback>
      </mc:AlternateContent>
    </w:r>
    <w:r w:rsidR="00DA2804" w:rsidRPr="0043464B">
      <w:rPr>
        <w:rFonts w:ascii="Aptos Serif" w:hAnsi="Aptos Serif" w:cs="Aptos Serif"/>
        <w:iCs/>
        <w:noProof/>
        <w:sz w:val="20"/>
        <w:szCs w:val="20"/>
      </w:rPr>
      <w:t xml:space="preserve">Rua </w:t>
    </w:r>
    <w:r w:rsidR="00E321D3" w:rsidRPr="0043464B">
      <w:rPr>
        <w:rFonts w:ascii="Aptos Serif" w:hAnsi="Aptos Serif" w:cs="Aptos Serif"/>
        <w:iCs/>
        <w:noProof/>
        <w:sz w:val="20"/>
        <w:szCs w:val="20"/>
      </w:rPr>
      <w:t>Naor Ferrari</w:t>
    </w:r>
    <w:r w:rsidR="005268D4" w:rsidRPr="0043464B">
      <w:rPr>
        <w:rFonts w:ascii="Aptos Serif" w:hAnsi="Aptos Serif" w:cs="Aptos Serif"/>
        <w:iCs/>
        <w:noProof/>
        <w:sz w:val="20"/>
        <w:szCs w:val="20"/>
      </w:rPr>
      <w:t xml:space="preserve">, </w:t>
    </w:r>
    <w:r w:rsidR="00E321D3" w:rsidRPr="0043464B">
      <w:rPr>
        <w:rFonts w:ascii="Aptos Serif" w:hAnsi="Aptos Serif" w:cs="Aptos Serif"/>
        <w:iCs/>
        <w:noProof/>
        <w:sz w:val="20"/>
        <w:szCs w:val="20"/>
      </w:rPr>
      <w:t xml:space="preserve">1080 </w:t>
    </w:r>
    <w:r w:rsidR="005268D4" w:rsidRPr="0043464B">
      <w:rPr>
        <w:rFonts w:ascii="Aptos Serif" w:hAnsi="Aptos Serif" w:cs="Aptos Serif"/>
        <w:iCs/>
        <w:noProof/>
        <w:sz w:val="20"/>
        <w:szCs w:val="20"/>
      </w:rPr>
      <w:t xml:space="preserve">– Bairro </w:t>
    </w:r>
    <w:r w:rsidR="00E321D3" w:rsidRPr="0043464B">
      <w:rPr>
        <w:rFonts w:ascii="Aptos Serif" w:hAnsi="Aptos Serif" w:cs="Aptos Serif"/>
        <w:iCs/>
        <w:noProof/>
        <w:sz w:val="20"/>
        <w:szCs w:val="20"/>
      </w:rPr>
      <w:t>Centro</w:t>
    </w:r>
  </w:p>
  <w:p w14:paraId="02F28DF9" w14:textId="77777777" w:rsidR="00CD52D0" w:rsidRPr="0043464B" w:rsidRDefault="005268D4" w:rsidP="00D22B38">
    <w:pPr>
      <w:spacing w:after="0"/>
      <w:rPr>
        <w:rFonts w:ascii="Aptos Serif" w:hAnsi="Aptos Serif" w:cs="Aptos Serif"/>
        <w:iCs/>
        <w:noProof/>
        <w:sz w:val="20"/>
        <w:szCs w:val="20"/>
      </w:rPr>
    </w:pPr>
    <w:r w:rsidRPr="0043464B">
      <w:rPr>
        <w:rFonts w:ascii="Aptos Serif" w:hAnsi="Aptos Serif" w:cs="Aptos Serif"/>
        <w:iCs/>
        <w:noProof/>
        <w:sz w:val="20"/>
        <w:szCs w:val="20"/>
      </w:rPr>
      <w:t xml:space="preserve">Telefone: </w:t>
    </w:r>
    <w:r w:rsidR="00817FB5" w:rsidRPr="0043464B">
      <w:rPr>
        <w:rFonts w:ascii="Aptos Serif" w:hAnsi="Aptos Serif" w:cs="Aptos Serif"/>
        <w:iCs/>
        <w:noProof/>
        <w:sz w:val="20"/>
        <w:szCs w:val="20"/>
      </w:rPr>
      <w:t xml:space="preserve">(66) </w:t>
    </w:r>
    <w:r w:rsidR="00E321D3" w:rsidRPr="0043464B">
      <w:rPr>
        <w:rFonts w:ascii="Aptos Serif" w:hAnsi="Aptos Serif" w:cs="Aptos Serif"/>
        <w:iCs/>
        <w:noProof/>
        <w:sz w:val="20"/>
        <w:szCs w:val="20"/>
      </w:rPr>
      <w:t>3592-3200</w:t>
    </w:r>
  </w:p>
  <w:p w14:paraId="2E3D2961" w14:textId="77777777" w:rsidR="005268D4" w:rsidRPr="0043464B" w:rsidRDefault="0043464B" w:rsidP="00D22B38">
    <w:pPr>
      <w:spacing w:after="0"/>
      <w:rPr>
        <w:rFonts w:ascii="Aptos Serif" w:hAnsi="Aptos Serif" w:cs="Aptos Serif"/>
        <w:iCs/>
        <w:noProof/>
        <w:sz w:val="20"/>
        <w:szCs w:val="20"/>
      </w:rPr>
    </w:pPr>
    <w:r w:rsidRPr="0043464B">
      <w:rPr>
        <w:rFonts w:ascii="Aptos Serif" w:hAnsi="Aptos Serif" w:cs="Aptos Serif"/>
        <w:iCs/>
        <w:noProof/>
        <w:sz w:val="20"/>
        <w:szCs w:val="20"/>
      </w:rPr>
      <w:t>www.brasnorte.mt.gov.</w:t>
    </w:r>
    <w:r w:rsidR="00E321D3" w:rsidRPr="0043464B">
      <w:rPr>
        <w:rFonts w:ascii="Aptos Serif" w:hAnsi="Aptos Serif" w:cs="Aptos Serif"/>
        <w:iCs/>
        <w:noProof/>
        <w:sz w:val="20"/>
        <w:szCs w:val="20"/>
      </w:rPr>
      <w:t>br</w:t>
    </w:r>
    <w:r w:rsidR="00817FB5" w:rsidRPr="0043464B">
      <w:rPr>
        <w:rFonts w:ascii="Aptos Serif" w:hAnsi="Aptos Serif" w:cs="Aptos Serif"/>
        <w:iCs/>
        <w:noProof/>
        <w:sz w:val="20"/>
        <w:szCs w:val="20"/>
      </w:rPr>
      <w:t xml:space="preserve"> </w:t>
    </w:r>
  </w:p>
  <w:p w14:paraId="7B693040" w14:textId="77777777" w:rsidR="00D943B9" w:rsidRDefault="00ED7A9A" w:rsidP="00D943B9">
    <w:pPr>
      <w:jc w:val="center"/>
    </w:pPr>
    <w:r w:rsidRPr="00D943B9">
      <w:rPr>
        <w:rFonts w:ascii="Comic Sans MS" w:hAnsi="Comic Sans MS"/>
        <w:i/>
        <w:sz w:val="20"/>
        <w:szCs w:val="20"/>
      </w:rPr>
      <w:t xml:space="preserve">  </w:t>
    </w:r>
    <w:r w:rsidR="00D943B9" w:rsidRPr="00D943B9">
      <w:rPr>
        <w:rFonts w:ascii="Comic Sans MS" w:hAnsi="Comic Sans MS"/>
        <w:iCs/>
        <w:sz w:val="20"/>
        <w:szCs w:val="20"/>
      </w:rPr>
      <w:t xml:space="preserve">                                 </w:t>
    </w:r>
    <w:r w:rsidR="00D943B9">
      <w:rPr>
        <w:rFonts w:ascii="Comic Sans MS" w:hAnsi="Comic Sans MS"/>
        <w:iCs/>
        <w:sz w:val="20"/>
        <w:szCs w:val="20"/>
      </w:rPr>
      <w:t xml:space="preserve">   </w:t>
    </w:r>
    <w:r w:rsidR="00D943B9" w:rsidRPr="00D943B9">
      <w:rPr>
        <w:rFonts w:ascii="Comic Sans MS" w:hAnsi="Comic Sans MS"/>
        <w:iCs/>
        <w:sz w:val="20"/>
        <w:szCs w:val="20"/>
      </w:rPr>
      <w:t xml:space="preserve">        </w:t>
    </w:r>
    <w:r w:rsidR="00D943B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48DD2" w14:textId="77777777" w:rsidR="00E061AC" w:rsidRDefault="00E061AC">
      <w:r>
        <w:separator/>
      </w:r>
    </w:p>
  </w:footnote>
  <w:footnote w:type="continuationSeparator" w:id="0">
    <w:p w14:paraId="36248C4A" w14:textId="77777777" w:rsidR="00E061AC" w:rsidRDefault="00E06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98CB7" w14:textId="18619146" w:rsidR="00ED7A9A" w:rsidRDefault="00CF174F" w:rsidP="001611E5">
    <w:pPr>
      <w:pStyle w:val="Cabealho"/>
      <w:tabs>
        <w:tab w:val="clear" w:pos="4252"/>
        <w:tab w:val="clear" w:pos="8504"/>
        <w:tab w:val="center" w:pos="4535"/>
      </w:tabs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932417" wp14:editId="4F6F5558">
              <wp:simplePos x="0" y="0"/>
              <wp:positionH relativeFrom="column">
                <wp:posOffset>-1061085</wp:posOffset>
              </wp:positionH>
              <wp:positionV relativeFrom="paragraph">
                <wp:posOffset>851852</wp:posOffset>
              </wp:positionV>
              <wp:extent cx="7505700" cy="0"/>
              <wp:effectExtent l="0" t="0" r="0" b="0"/>
              <wp:wrapNone/>
              <wp:docPr id="962163799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0EDF41" id="Conector reto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5pt,67.05pt" to="507.4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" strokecolor="black [3213]" strokeweight="1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E50AB05" wp14:editId="22ACAFBF">
          <wp:simplePos x="0" y="0"/>
          <wp:positionH relativeFrom="margin">
            <wp:posOffset>-437515</wp:posOffset>
          </wp:positionH>
          <wp:positionV relativeFrom="paragraph">
            <wp:posOffset>-202883</wp:posOffset>
          </wp:positionV>
          <wp:extent cx="952500" cy="952500"/>
          <wp:effectExtent l="0" t="0" r="0" b="0"/>
          <wp:wrapThrough wrapText="bothSides">
            <wp:wrapPolygon edited="0">
              <wp:start x="0" y="0"/>
              <wp:lineTo x="0" y="21168"/>
              <wp:lineTo x="21168" y="21168"/>
              <wp:lineTo x="21168" y="0"/>
              <wp:lineTo x="0" y="0"/>
            </wp:wrapPolygon>
          </wp:wrapThrough>
          <wp:docPr id="424322999" name="Imagem 4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223485" name="Imagem 4" descr="Diagra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Cs/>
        <w:noProof/>
      </w:rPr>
      <w:drawing>
        <wp:anchor distT="0" distB="0" distL="114300" distR="114300" simplePos="0" relativeHeight="251672576" behindDoc="0" locked="0" layoutInCell="1" allowOverlap="1" wp14:anchorId="6E2AD7AD" wp14:editId="720ED955">
          <wp:simplePos x="0" y="0"/>
          <wp:positionH relativeFrom="margin">
            <wp:posOffset>650240</wp:posOffset>
          </wp:positionH>
          <wp:positionV relativeFrom="paragraph">
            <wp:posOffset>-135890</wp:posOffset>
          </wp:positionV>
          <wp:extent cx="4100195" cy="928370"/>
          <wp:effectExtent l="0" t="0" r="0" b="0"/>
          <wp:wrapThrough wrapText="bothSides">
            <wp:wrapPolygon edited="0">
              <wp:start x="1204" y="886"/>
              <wp:lineTo x="602" y="1773"/>
              <wp:lineTo x="502" y="8865"/>
              <wp:lineTo x="0" y="15956"/>
              <wp:lineTo x="0" y="17729"/>
              <wp:lineTo x="4014" y="18616"/>
              <wp:lineTo x="18967" y="18616"/>
              <wp:lineTo x="21376" y="16843"/>
              <wp:lineTo x="21276" y="15956"/>
              <wp:lineTo x="20774" y="8865"/>
              <wp:lineTo x="20974" y="2659"/>
              <wp:lineTo x="20372" y="1773"/>
              <wp:lineTo x="15856" y="886"/>
              <wp:lineTo x="1204" y="886"/>
            </wp:wrapPolygon>
          </wp:wrapThrough>
          <wp:docPr id="6503513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991357" name="Imagem 18719913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0195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7A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5CE5"/>
    <w:multiLevelType w:val="multilevel"/>
    <w:tmpl w:val="187C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80421"/>
    <w:multiLevelType w:val="hybridMultilevel"/>
    <w:tmpl w:val="27A2CD48"/>
    <w:lvl w:ilvl="0" w:tplc="48F8D5EE">
      <w:start w:val="10"/>
      <w:numFmt w:val="decimal"/>
      <w:lvlText w:val="Art. %1."/>
      <w:lvlJc w:val="right"/>
      <w:pPr>
        <w:ind w:left="213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7BF554F"/>
    <w:multiLevelType w:val="hybridMultilevel"/>
    <w:tmpl w:val="465E0AA2"/>
    <w:lvl w:ilvl="0" w:tplc="FFFFFFFF">
      <w:start w:val="1"/>
      <w:numFmt w:val="ordinal"/>
      <w:lvlText w:val="Art. %1."/>
      <w:lvlJc w:val="right"/>
      <w:pPr>
        <w:ind w:left="2138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0B29441D"/>
    <w:multiLevelType w:val="hybridMultilevel"/>
    <w:tmpl w:val="EB9C490E"/>
    <w:lvl w:ilvl="0" w:tplc="FFFFFFFF">
      <w:start w:val="1"/>
      <w:numFmt w:val="ordinal"/>
      <w:lvlText w:val="§. %1."/>
      <w:lvlJc w:val="right"/>
      <w:pPr>
        <w:ind w:left="177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1C43697"/>
    <w:multiLevelType w:val="multilevel"/>
    <w:tmpl w:val="FD90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C2B9E"/>
    <w:multiLevelType w:val="multilevel"/>
    <w:tmpl w:val="084A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E5C8C"/>
    <w:multiLevelType w:val="hybridMultilevel"/>
    <w:tmpl w:val="C91CDF0E"/>
    <w:lvl w:ilvl="0" w:tplc="FFFFFFFF">
      <w:start w:val="1"/>
      <w:numFmt w:val="upperRoman"/>
      <w:lvlText w:val="%1."/>
      <w:lvlJc w:val="right"/>
      <w:pPr>
        <w:ind w:left="2923" w:hanging="360"/>
      </w:pPr>
    </w:lvl>
    <w:lvl w:ilvl="1" w:tplc="FFFFFFFF" w:tentative="1">
      <w:start w:val="1"/>
      <w:numFmt w:val="lowerLetter"/>
      <w:lvlText w:val="%2."/>
      <w:lvlJc w:val="left"/>
      <w:pPr>
        <w:ind w:left="3643" w:hanging="360"/>
      </w:pPr>
    </w:lvl>
    <w:lvl w:ilvl="2" w:tplc="FFFFFFFF" w:tentative="1">
      <w:start w:val="1"/>
      <w:numFmt w:val="lowerRoman"/>
      <w:lvlText w:val="%3."/>
      <w:lvlJc w:val="right"/>
      <w:pPr>
        <w:ind w:left="4363" w:hanging="180"/>
      </w:pPr>
    </w:lvl>
    <w:lvl w:ilvl="3" w:tplc="FFFFFFFF" w:tentative="1">
      <w:start w:val="1"/>
      <w:numFmt w:val="decimal"/>
      <w:lvlText w:val="%4."/>
      <w:lvlJc w:val="left"/>
      <w:pPr>
        <w:ind w:left="5083" w:hanging="360"/>
      </w:pPr>
    </w:lvl>
    <w:lvl w:ilvl="4" w:tplc="FFFFFFFF" w:tentative="1">
      <w:start w:val="1"/>
      <w:numFmt w:val="lowerLetter"/>
      <w:lvlText w:val="%5."/>
      <w:lvlJc w:val="left"/>
      <w:pPr>
        <w:ind w:left="5803" w:hanging="360"/>
      </w:pPr>
    </w:lvl>
    <w:lvl w:ilvl="5" w:tplc="FFFFFFFF" w:tentative="1">
      <w:start w:val="1"/>
      <w:numFmt w:val="lowerRoman"/>
      <w:lvlText w:val="%6."/>
      <w:lvlJc w:val="right"/>
      <w:pPr>
        <w:ind w:left="6523" w:hanging="180"/>
      </w:pPr>
    </w:lvl>
    <w:lvl w:ilvl="6" w:tplc="FFFFFFFF" w:tentative="1">
      <w:start w:val="1"/>
      <w:numFmt w:val="decimal"/>
      <w:lvlText w:val="%7."/>
      <w:lvlJc w:val="left"/>
      <w:pPr>
        <w:ind w:left="7243" w:hanging="360"/>
      </w:pPr>
    </w:lvl>
    <w:lvl w:ilvl="7" w:tplc="FFFFFFFF" w:tentative="1">
      <w:start w:val="1"/>
      <w:numFmt w:val="lowerLetter"/>
      <w:lvlText w:val="%8."/>
      <w:lvlJc w:val="left"/>
      <w:pPr>
        <w:ind w:left="7963" w:hanging="360"/>
      </w:pPr>
    </w:lvl>
    <w:lvl w:ilvl="8" w:tplc="FFFFFFFF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7" w15:restartNumberingAfterBreak="0">
    <w:nsid w:val="246C0F3B"/>
    <w:multiLevelType w:val="hybridMultilevel"/>
    <w:tmpl w:val="C91CDF0E"/>
    <w:lvl w:ilvl="0" w:tplc="FFFFFFFF">
      <w:start w:val="1"/>
      <w:numFmt w:val="upperRoman"/>
      <w:lvlText w:val="%1."/>
      <w:lvlJc w:val="right"/>
      <w:pPr>
        <w:ind w:left="2923" w:hanging="360"/>
      </w:pPr>
    </w:lvl>
    <w:lvl w:ilvl="1" w:tplc="FFFFFFFF" w:tentative="1">
      <w:start w:val="1"/>
      <w:numFmt w:val="lowerLetter"/>
      <w:lvlText w:val="%2."/>
      <w:lvlJc w:val="left"/>
      <w:pPr>
        <w:ind w:left="3643" w:hanging="360"/>
      </w:pPr>
    </w:lvl>
    <w:lvl w:ilvl="2" w:tplc="FFFFFFFF" w:tentative="1">
      <w:start w:val="1"/>
      <w:numFmt w:val="lowerRoman"/>
      <w:lvlText w:val="%3."/>
      <w:lvlJc w:val="right"/>
      <w:pPr>
        <w:ind w:left="4363" w:hanging="180"/>
      </w:pPr>
    </w:lvl>
    <w:lvl w:ilvl="3" w:tplc="FFFFFFFF" w:tentative="1">
      <w:start w:val="1"/>
      <w:numFmt w:val="decimal"/>
      <w:lvlText w:val="%4."/>
      <w:lvlJc w:val="left"/>
      <w:pPr>
        <w:ind w:left="5083" w:hanging="360"/>
      </w:pPr>
    </w:lvl>
    <w:lvl w:ilvl="4" w:tplc="FFFFFFFF" w:tentative="1">
      <w:start w:val="1"/>
      <w:numFmt w:val="lowerLetter"/>
      <w:lvlText w:val="%5."/>
      <w:lvlJc w:val="left"/>
      <w:pPr>
        <w:ind w:left="5803" w:hanging="360"/>
      </w:pPr>
    </w:lvl>
    <w:lvl w:ilvl="5" w:tplc="FFFFFFFF" w:tentative="1">
      <w:start w:val="1"/>
      <w:numFmt w:val="lowerRoman"/>
      <w:lvlText w:val="%6."/>
      <w:lvlJc w:val="right"/>
      <w:pPr>
        <w:ind w:left="6523" w:hanging="180"/>
      </w:pPr>
    </w:lvl>
    <w:lvl w:ilvl="6" w:tplc="FFFFFFFF" w:tentative="1">
      <w:start w:val="1"/>
      <w:numFmt w:val="decimal"/>
      <w:lvlText w:val="%7."/>
      <w:lvlJc w:val="left"/>
      <w:pPr>
        <w:ind w:left="7243" w:hanging="360"/>
      </w:pPr>
    </w:lvl>
    <w:lvl w:ilvl="7" w:tplc="FFFFFFFF" w:tentative="1">
      <w:start w:val="1"/>
      <w:numFmt w:val="lowerLetter"/>
      <w:lvlText w:val="%8."/>
      <w:lvlJc w:val="left"/>
      <w:pPr>
        <w:ind w:left="7963" w:hanging="360"/>
      </w:pPr>
    </w:lvl>
    <w:lvl w:ilvl="8" w:tplc="FFFFFFFF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8" w15:restartNumberingAfterBreak="0">
    <w:nsid w:val="2709469B"/>
    <w:multiLevelType w:val="multilevel"/>
    <w:tmpl w:val="EB6E5EBA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C5A2591"/>
    <w:multiLevelType w:val="multilevel"/>
    <w:tmpl w:val="A6AA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504BF"/>
    <w:multiLevelType w:val="hybridMultilevel"/>
    <w:tmpl w:val="EB9C490E"/>
    <w:lvl w:ilvl="0" w:tplc="FFFFFFFF">
      <w:start w:val="1"/>
      <w:numFmt w:val="ordinal"/>
      <w:lvlText w:val="§. %1."/>
      <w:lvlJc w:val="right"/>
      <w:pPr>
        <w:ind w:left="177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39C13FC"/>
    <w:multiLevelType w:val="multilevel"/>
    <w:tmpl w:val="A4C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F06AA6"/>
    <w:multiLevelType w:val="multilevel"/>
    <w:tmpl w:val="5988534A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361465B0"/>
    <w:multiLevelType w:val="multilevel"/>
    <w:tmpl w:val="9A8C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860E94"/>
    <w:multiLevelType w:val="hybridMultilevel"/>
    <w:tmpl w:val="C91CDF0E"/>
    <w:lvl w:ilvl="0" w:tplc="FFFFFFFF">
      <w:start w:val="1"/>
      <w:numFmt w:val="upperRoman"/>
      <w:lvlText w:val="%1."/>
      <w:lvlJc w:val="right"/>
      <w:pPr>
        <w:ind w:left="2923" w:hanging="360"/>
      </w:pPr>
    </w:lvl>
    <w:lvl w:ilvl="1" w:tplc="FFFFFFFF" w:tentative="1">
      <w:start w:val="1"/>
      <w:numFmt w:val="lowerLetter"/>
      <w:lvlText w:val="%2."/>
      <w:lvlJc w:val="left"/>
      <w:pPr>
        <w:ind w:left="3643" w:hanging="360"/>
      </w:pPr>
    </w:lvl>
    <w:lvl w:ilvl="2" w:tplc="FFFFFFFF" w:tentative="1">
      <w:start w:val="1"/>
      <w:numFmt w:val="lowerRoman"/>
      <w:lvlText w:val="%3."/>
      <w:lvlJc w:val="right"/>
      <w:pPr>
        <w:ind w:left="4363" w:hanging="180"/>
      </w:pPr>
    </w:lvl>
    <w:lvl w:ilvl="3" w:tplc="FFFFFFFF" w:tentative="1">
      <w:start w:val="1"/>
      <w:numFmt w:val="decimal"/>
      <w:lvlText w:val="%4."/>
      <w:lvlJc w:val="left"/>
      <w:pPr>
        <w:ind w:left="5083" w:hanging="360"/>
      </w:pPr>
    </w:lvl>
    <w:lvl w:ilvl="4" w:tplc="FFFFFFFF" w:tentative="1">
      <w:start w:val="1"/>
      <w:numFmt w:val="lowerLetter"/>
      <w:lvlText w:val="%5."/>
      <w:lvlJc w:val="left"/>
      <w:pPr>
        <w:ind w:left="5803" w:hanging="360"/>
      </w:pPr>
    </w:lvl>
    <w:lvl w:ilvl="5" w:tplc="FFFFFFFF" w:tentative="1">
      <w:start w:val="1"/>
      <w:numFmt w:val="lowerRoman"/>
      <w:lvlText w:val="%6."/>
      <w:lvlJc w:val="right"/>
      <w:pPr>
        <w:ind w:left="6523" w:hanging="180"/>
      </w:pPr>
    </w:lvl>
    <w:lvl w:ilvl="6" w:tplc="FFFFFFFF" w:tentative="1">
      <w:start w:val="1"/>
      <w:numFmt w:val="decimal"/>
      <w:lvlText w:val="%7."/>
      <w:lvlJc w:val="left"/>
      <w:pPr>
        <w:ind w:left="7243" w:hanging="360"/>
      </w:pPr>
    </w:lvl>
    <w:lvl w:ilvl="7" w:tplc="FFFFFFFF" w:tentative="1">
      <w:start w:val="1"/>
      <w:numFmt w:val="lowerLetter"/>
      <w:lvlText w:val="%8."/>
      <w:lvlJc w:val="left"/>
      <w:pPr>
        <w:ind w:left="7963" w:hanging="360"/>
      </w:pPr>
    </w:lvl>
    <w:lvl w:ilvl="8" w:tplc="FFFFFFFF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15" w15:restartNumberingAfterBreak="0">
    <w:nsid w:val="3B6A1750"/>
    <w:multiLevelType w:val="multilevel"/>
    <w:tmpl w:val="249AA63A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72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483E35ED"/>
    <w:multiLevelType w:val="hybridMultilevel"/>
    <w:tmpl w:val="EB9C490E"/>
    <w:lvl w:ilvl="0" w:tplc="3530DB2C">
      <w:start w:val="1"/>
      <w:numFmt w:val="ordinal"/>
      <w:lvlText w:val="§. %1."/>
      <w:lvlJc w:val="righ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647C6"/>
    <w:multiLevelType w:val="multilevel"/>
    <w:tmpl w:val="830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5B15DB"/>
    <w:multiLevelType w:val="multilevel"/>
    <w:tmpl w:val="4FA8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2D3302"/>
    <w:multiLevelType w:val="multilevel"/>
    <w:tmpl w:val="80D011BE"/>
    <w:lvl w:ilvl="0">
      <w:start w:val="1"/>
      <w:numFmt w:val="decimal"/>
      <w:lvlText w:val="%1."/>
      <w:lvlJc w:val="left"/>
      <w:pPr>
        <w:ind w:left="5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4F872A31"/>
    <w:multiLevelType w:val="hybridMultilevel"/>
    <w:tmpl w:val="C91CDF0E"/>
    <w:lvl w:ilvl="0" w:tplc="04160013">
      <w:start w:val="1"/>
      <w:numFmt w:val="upperRoman"/>
      <w:lvlText w:val="%1."/>
      <w:lvlJc w:val="right"/>
      <w:pPr>
        <w:ind w:left="2923" w:hanging="360"/>
      </w:pPr>
    </w:lvl>
    <w:lvl w:ilvl="1" w:tplc="04160019" w:tentative="1">
      <w:start w:val="1"/>
      <w:numFmt w:val="lowerLetter"/>
      <w:lvlText w:val="%2."/>
      <w:lvlJc w:val="left"/>
      <w:pPr>
        <w:ind w:left="3643" w:hanging="360"/>
      </w:pPr>
    </w:lvl>
    <w:lvl w:ilvl="2" w:tplc="0416001B" w:tentative="1">
      <w:start w:val="1"/>
      <w:numFmt w:val="lowerRoman"/>
      <w:lvlText w:val="%3."/>
      <w:lvlJc w:val="right"/>
      <w:pPr>
        <w:ind w:left="4363" w:hanging="180"/>
      </w:pPr>
    </w:lvl>
    <w:lvl w:ilvl="3" w:tplc="0416000F" w:tentative="1">
      <w:start w:val="1"/>
      <w:numFmt w:val="decimal"/>
      <w:lvlText w:val="%4."/>
      <w:lvlJc w:val="left"/>
      <w:pPr>
        <w:ind w:left="5083" w:hanging="360"/>
      </w:pPr>
    </w:lvl>
    <w:lvl w:ilvl="4" w:tplc="04160019" w:tentative="1">
      <w:start w:val="1"/>
      <w:numFmt w:val="lowerLetter"/>
      <w:lvlText w:val="%5."/>
      <w:lvlJc w:val="left"/>
      <w:pPr>
        <w:ind w:left="5803" w:hanging="360"/>
      </w:pPr>
    </w:lvl>
    <w:lvl w:ilvl="5" w:tplc="0416001B" w:tentative="1">
      <w:start w:val="1"/>
      <w:numFmt w:val="lowerRoman"/>
      <w:lvlText w:val="%6."/>
      <w:lvlJc w:val="right"/>
      <w:pPr>
        <w:ind w:left="6523" w:hanging="180"/>
      </w:pPr>
    </w:lvl>
    <w:lvl w:ilvl="6" w:tplc="0416000F" w:tentative="1">
      <w:start w:val="1"/>
      <w:numFmt w:val="decimal"/>
      <w:lvlText w:val="%7."/>
      <w:lvlJc w:val="left"/>
      <w:pPr>
        <w:ind w:left="7243" w:hanging="360"/>
      </w:pPr>
    </w:lvl>
    <w:lvl w:ilvl="7" w:tplc="04160019" w:tentative="1">
      <w:start w:val="1"/>
      <w:numFmt w:val="lowerLetter"/>
      <w:lvlText w:val="%8."/>
      <w:lvlJc w:val="left"/>
      <w:pPr>
        <w:ind w:left="7963" w:hanging="360"/>
      </w:pPr>
    </w:lvl>
    <w:lvl w:ilvl="8" w:tplc="0416001B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21" w15:restartNumberingAfterBreak="0">
    <w:nsid w:val="516B41D3"/>
    <w:multiLevelType w:val="multilevel"/>
    <w:tmpl w:val="0ED2DC40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51920C88"/>
    <w:multiLevelType w:val="hybridMultilevel"/>
    <w:tmpl w:val="465E0AA2"/>
    <w:lvl w:ilvl="0" w:tplc="241CB654">
      <w:start w:val="1"/>
      <w:numFmt w:val="ordinal"/>
      <w:lvlText w:val="Art. %1."/>
      <w:lvlJc w:val="right"/>
      <w:pPr>
        <w:ind w:left="2138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53040171"/>
    <w:multiLevelType w:val="multilevel"/>
    <w:tmpl w:val="0C5C9C94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54992DF5"/>
    <w:multiLevelType w:val="multilevel"/>
    <w:tmpl w:val="7E98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E14ADE"/>
    <w:multiLevelType w:val="multilevel"/>
    <w:tmpl w:val="D99E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DE1BDE"/>
    <w:multiLevelType w:val="multilevel"/>
    <w:tmpl w:val="98F2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4C4BF2"/>
    <w:multiLevelType w:val="multilevel"/>
    <w:tmpl w:val="6A326DA6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69E11F57"/>
    <w:multiLevelType w:val="hybridMultilevel"/>
    <w:tmpl w:val="C91CDF0E"/>
    <w:lvl w:ilvl="0" w:tplc="FFFFFFFF">
      <w:start w:val="1"/>
      <w:numFmt w:val="upperRoman"/>
      <w:lvlText w:val="%1."/>
      <w:lvlJc w:val="right"/>
      <w:pPr>
        <w:ind w:left="2923" w:hanging="360"/>
      </w:pPr>
    </w:lvl>
    <w:lvl w:ilvl="1" w:tplc="FFFFFFFF">
      <w:start w:val="1"/>
      <w:numFmt w:val="lowerLetter"/>
      <w:lvlText w:val="%2."/>
      <w:lvlJc w:val="left"/>
      <w:pPr>
        <w:ind w:left="3643" w:hanging="360"/>
      </w:pPr>
    </w:lvl>
    <w:lvl w:ilvl="2" w:tplc="FFFFFFFF" w:tentative="1">
      <w:start w:val="1"/>
      <w:numFmt w:val="lowerRoman"/>
      <w:lvlText w:val="%3."/>
      <w:lvlJc w:val="right"/>
      <w:pPr>
        <w:ind w:left="4363" w:hanging="180"/>
      </w:pPr>
    </w:lvl>
    <w:lvl w:ilvl="3" w:tplc="FFFFFFFF" w:tentative="1">
      <w:start w:val="1"/>
      <w:numFmt w:val="decimal"/>
      <w:lvlText w:val="%4."/>
      <w:lvlJc w:val="left"/>
      <w:pPr>
        <w:ind w:left="5083" w:hanging="360"/>
      </w:pPr>
    </w:lvl>
    <w:lvl w:ilvl="4" w:tplc="FFFFFFFF" w:tentative="1">
      <w:start w:val="1"/>
      <w:numFmt w:val="lowerLetter"/>
      <w:lvlText w:val="%5."/>
      <w:lvlJc w:val="left"/>
      <w:pPr>
        <w:ind w:left="5803" w:hanging="360"/>
      </w:pPr>
    </w:lvl>
    <w:lvl w:ilvl="5" w:tplc="FFFFFFFF" w:tentative="1">
      <w:start w:val="1"/>
      <w:numFmt w:val="lowerRoman"/>
      <w:lvlText w:val="%6."/>
      <w:lvlJc w:val="right"/>
      <w:pPr>
        <w:ind w:left="6523" w:hanging="180"/>
      </w:pPr>
    </w:lvl>
    <w:lvl w:ilvl="6" w:tplc="FFFFFFFF" w:tentative="1">
      <w:start w:val="1"/>
      <w:numFmt w:val="decimal"/>
      <w:lvlText w:val="%7."/>
      <w:lvlJc w:val="left"/>
      <w:pPr>
        <w:ind w:left="7243" w:hanging="360"/>
      </w:pPr>
    </w:lvl>
    <w:lvl w:ilvl="7" w:tplc="FFFFFFFF" w:tentative="1">
      <w:start w:val="1"/>
      <w:numFmt w:val="lowerLetter"/>
      <w:lvlText w:val="%8."/>
      <w:lvlJc w:val="left"/>
      <w:pPr>
        <w:ind w:left="7963" w:hanging="360"/>
      </w:pPr>
    </w:lvl>
    <w:lvl w:ilvl="8" w:tplc="FFFFFFFF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29" w15:restartNumberingAfterBreak="0">
    <w:nsid w:val="6BED309D"/>
    <w:multiLevelType w:val="multilevel"/>
    <w:tmpl w:val="832C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42612C"/>
    <w:multiLevelType w:val="hybridMultilevel"/>
    <w:tmpl w:val="EB9C490E"/>
    <w:lvl w:ilvl="0" w:tplc="FFFFFFFF">
      <w:start w:val="1"/>
      <w:numFmt w:val="ordinal"/>
      <w:lvlText w:val="§. %1."/>
      <w:lvlJc w:val="righ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0E017F"/>
    <w:multiLevelType w:val="hybridMultilevel"/>
    <w:tmpl w:val="EB9C490E"/>
    <w:lvl w:ilvl="0" w:tplc="FFFFFFFF">
      <w:start w:val="1"/>
      <w:numFmt w:val="ordinal"/>
      <w:lvlText w:val="§. %1."/>
      <w:lvlJc w:val="righ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A1565B"/>
    <w:multiLevelType w:val="multilevel"/>
    <w:tmpl w:val="4300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AC77B8"/>
    <w:multiLevelType w:val="multilevel"/>
    <w:tmpl w:val="521A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ED3E57"/>
    <w:multiLevelType w:val="multilevel"/>
    <w:tmpl w:val="9570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195A1F"/>
    <w:multiLevelType w:val="hybridMultilevel"/>
    <w:tmpl w:val="C91CDF0E"/>
    <w:lvl w:ilvl="0" w:tplc="FFFFFFFF">
      <w:start w:val="1"/>
      <w:numFmt w:val="upperRoman"/>
      <w:lvlText w:val="%1."/>
      <w:lvlJc w:val="right"/>
      <w:pPr>
        <w:ind w:left="2923" w:hanging="360"/>
      </w:pPr>
    </w:lvl>
    <w:lvl w:ilvl="1" w:tplc="FFFFFFFF" w:tentative="1">
      <w:start w:val="1"/>
      <w:numFmt w:val="lowerLetter"/>
      <w:lvlText w:val="%2."/>
      <w:lvlJc w:val="left"/>
      <w:pPr>
        <w:ind w:left="3643" w:hanging="360"/>
      </w:pPr>
    </w:lvl>
    <w:lvl w:ilvl="2" w:tplc="FFFFFFFF" w:tentative="1">
      <w:start w:val="1"/>
      <w:numFmt w:val="lowerRoman"/>
      <w:lvlText w:val="%3."/>
      <w:lvlJc w:val="right"/>
      <w:pPr>
        <w:ind w:left="4363" w:hanging="180"/>
      </w:pPr>
    </w:lvl>
    <w:lvl w:ilvl="3" w:tplc="FFFFFFFF" w:tentative="1">
      <w:start w:val="1"/>
      <w:numFmt w:val="decimal"/>
      <w:lvlText w:val="%4."/>
      <w:lvlJc w:val="left"/>
      <w:pPr>
        <w:ind w:left="5083" w:hanging="360"/>
      </w:pPr>
    </w:lvl>
    <w:lvl w:ilvl="4" w:tplc="FFFFFFFF" w:tentative="1">
      <w:start w:val="1"/>
      <w:numFmt w:val="lowerLetter"/>
      <w:lvlText w:val="%5."/>
      <w:lvlJc w:val="left"/>
      <w:pPr>
        <w:ind w:left="5803" w:hanging="360"/>
      </w:pPr>
    </w:lvl>
    <w:lvl w:ilvl="5" w:tplc="FFFFFFFF" w:tentative="1">
      <w:start w:val="1"/>
      <w:numFmt w:val="lowerRoman"/>
      <w:lvlText w:val="%6."/>
      <w:lvlJc w:val="right"/>
      <w:pPr>
        <w:ind w:left="6523" w:hanging="180"/>
      </w:pPr>
    </w:lvl>
    <w:lvl w:ilvl="6" w:tplc="FFFFFFFF" w:tentative="1">
      <w:start w:val="1"/>
      <w:numFmt w:val="decimal"/>
      <w:lvlText w:val="%7."/>
      <w:lvlJc w:val="left"/>
      <w:pPr>
        <w:ind w:left="7243" w:hanging="360"/>
      </w:pPr>
    </w:lvl>
    <w:lvl w:ilvl="7" w:tplc="FFFFFFFF" w:tentative="1">
      <w:start w:val="1"/>
      <w:numFmt w:val="lowerLetter"/>
      <w:lvlText w:val="%8."/>
      <w:lvlJc w:val="left"/>
      <w:pPr>
        <w:ind w:left="7963" w:hanging="360"/>
      </w:pPr>
    </w:lvl>
    <w:lvl w:ilvl="8" w:tplc="FFFFFFFF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36" w15:restartNumberingAfterBreak="0">
    <w:nsid w:val="75965F06"/>
    <w:multiLevelType w:val="multilevel"/>
    <w:tmpl w:val="7AB290D6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072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7" w15:restartNumberingAfterBreak="0">
    <w:nsid w:val="76FA2C04"/>
    <w:multiLevelType w:val="multilevel"/>
    <w:tmpl w:val="A5509B38"/>
    <w:lvl w:ilvl="0">
      <w:start w:val="1"/>
      <w:numFmt w:val="bullet"/>
      <w:lvlText w:val="●"/>
      <w:lvlJc w:val="left"/>
      <w:pPr>
        <w:ind w:left="566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79032D16"/>
    <w:multiLevelType w:val="hybridMultilevel"/>
    <w:tmpl w:val="C20E471A"/>
    <w:lvl w:ilvl="0" w:tplc="3530DB2C">
      <w:start w:val="1"/>
      <w:numFmt w:val="ordinal"/>
      <w:lvlText w:val="§. 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926EB"/>
    <w:multiLevelType w:val="multilevel"/>
    <w:tmpl w:val="8160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1584914">
    <w:abstractNumId w:val="19"/>
  </w:num>
  <w:num w:numId="2" w16cid:durableId="1683437395">
    <w:abstractNumId w:val="15"/>
  </w:num>
  <w:num w:numId="3" w16cid:durableId="545262016">
    <w:abstractNumId w:val="36"/>
  </w:num>
  <w:num w:numId="4" w16cid:durableId="1052657278">
    <w:abstractNumId w:val="37"/>
  </w:num>
  <w:num w:numId="5" w16cid:durableId="901527392">
    <w:abstractNumId w:val="21"/>
  </w:num>
  <w:num w:numId="6" w16cid:durableId="1925843724">
    <w:abstractNumId w:val="12"/>
  </w:num>
  <w:num w:numId="7" w16cid:durableId="654725465">
    <w:abstractNumId w:val="8"/>
  </w:num>
  <w:num w:numId="8" w16cid:durableId="1336227510">
    <w:abstractNumId w:val="23"/>
  </w:num>
  <w:num w:numId="9" w16cid:durableId="31079342">
    <w:abstractNumId w:val="27"/>
  </w:num>
  <w:num w:numId="10" w16cid:durableId="1215392845">
    <w:abstractNumId w:val="22"/>
  </w:num>
  <w:num w:numId="11" w16cid:durableId="222526427">
    <w:abstractNumId w:val="1"/>
  </w:num>
  <w:num w:numId="12" w16cid:durableId="527841929">
    <w:abstractNumId w:val="20"/>
  </w:num>
  <w:num w:numId="13" w16cid:durableId="990255465">
    <w:abstractNumId w:val="38"/>
  </w:num>
  <w:num w:numId="14" w16cid:durableId="2049333705">
    <w:abstractNumId w:val="16"/>
  </w:num>
  <w:num w:numId="15" w16cid:durableId="63452107">
    <w:abstractNumId w:val="14"/>
  </w:num>
  <w:num w:numId="16" w16cid:durableId="249656221">
    <w:abstractNumId w:val="35"/>
  </w:num>
  <w:num w:numId="17" w16cid:durableId="358705284">
    <w:abstractNumId w:val="31"/>
  </w:num>
  <w:num w:numId="18" w16cid:durableId="554853626">
    <w:abstractNumId w:val="30"/>
  </w:num>
  <w:num w:numId="19" w16cid:durableId="1249079188">
    <w:abstractNumId w:val="3"/>
  </w:num>
  <w:num w:numId="20" w16cid:durableId="1937859532">
    <w:abstractNumId w:val="2"/>
  </w:num>
  <w:num w:numId="21" w16cid:durableId="662588205">
    <w:abstractNumId w:val="6"/>
  </w:num>
  <w:num w:numId="22" w16cid:durableId="1178495797">
    <w:abstractNumId w:val="10"/>
  </w:num>
  <w:num w:numId="23" w16cid:durableId="2000423975">
    <w:abstractNumId w:val="7"/>
  </w:num>
  <w:num w:numId="24" w16cid:durableId="1971475003">
    <w:abstractNumId w:val="28"/>
  </w:num>
  <w:num w:numId="25" w16cid:durableId="1962609532">
    <w:abstractNumId w:val="26"/>
  </w:num>
  <w:num w:numId="26" w16cid:durableId="1249536876">
    <w:abstractNumId w:val="17"/>
  </w:num>
  <w:num w:numId="27" w16cid:durableId="1106269518">
    <w:abstractNumId w:val="24"/>
  </w:num>
  <w:num w:numId="28" w16cid:durableId="1562905856">
    <w:abstractNumId w:val="18"/>
  </w:num>
  <w:num w:numId="29" w16cid:durableId="1331984461">
    <w:abstractNumId w:val="33"/>
  </w:num>
  <w:num w:numId="30" w16cid:durableId="1921139976">
    <w:abstractNumId w:val="34"/>
  </w:num>
  <w:num w:numId="31" w16cid:durableId="1992713799">
    <w:abstractNumId w:val="0"/>
  </w:num>
  <w:num w:numId="32" w16cid:durableId="2127239106">
    <w:abstractNumId w:val="4"/>
  </w:num>
  <w:num w:numId="33" w16cid:durableId="702360838">
    <w:abstractNumId w:val="11"/>
  </w:num>
  <w:num w:numId="34" w16cid:durableId="2102022468">
    <w:abstractNumId w:val="32"/>
  </w:num>
  <w:num w:numId="35" w16cid:durableId="1758402381">
    <w:abstractNumId w:val="25"/>
  </w:num>
  <w:num w:numId="36" w16cid:durableId="188690975">
    <w:abstractNumId w:val="5"/>
  </w:num>
  <w:num w:numId="37" w16cid:durableId="102847547">
    <w:abstractNumId w:val="39"/>
  </w:num>
  <w:num w:numId="38" w16cid:durableId="1806269407">
    <w:abstractNumId w:val="13"/>
  </w:num>
  <w:num w:numId="39" w16cid:durableId="1128470783">
    <w:abstractNumId w:val="29"/>
  </w:num>
  <w:num w:numId="40" w16cid:durableId="1492061683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FA"/>
    <w:rsid w:val="00001106"/>
    <w:rsid w:val="0000598A"/>
    <w:rsid w:val="00024016"/>
    <w:rsid w:val="000307DA"/>
    <w:rsid w:val="000332B3"/>
    <w:rsid w:val="00041867"/>
    <w:rsid w:val="000432A7"/>
    <w:rsid w:val="000513BF"/>
    <w:rsid w:val="00057566"/>
    <w:rsid w:val="000615CA"/>
    <w:rsid w:val="000623CD"/>
    <w:rsid w:val="000624C9"/>
    <w:rsid w:val="00063DC4"/>
    <w:rsid w:val="0007092B"/>
    <w:rsid w:val="00070B5F"/>
    <w:rsid w:val="00083D72"/>
    <w:rsid w:val="0008531D"/>
    <w:rsid w:val="00092E9E"/>
    <w:rsid w:val="000A4891"/>
    <w:rsid w:val="000B30A4"/>
    <w:rsid w:val="000D4094"/>
    <w:rsid w:val="000E683E"/>
    <w:rsid w:val="001054AE"/>
    <w:rsid w:val="00113EC0"/>
    <w:rsid w:val="00132D9E"/>
    <w:rsid w:val="001521B0"/>
    <w:rsid w:val="00155E89"/>
    <w:rsid w:val="001608B2"/>
    <w:rsid w:val="001611E5"/>
    <w:rsid w:val="00167085"/>
    <w:rsid w:val="0018281A"/>
    <w:rsid w:val="0018452E"/>
    <w:rsid w:val="00184EB7"/>
    <w:rsid w:val="001921BD"/>
    <w:rsid w:val="00193B55"/>
    <w:rsid w:val="00194F25"/>
    <w:rsid w:val="00195FC0"/>
    <w:rsid w:val="001A072F"/>
    <w:rsid w:val="001A7BFE"/>
    <w:rsid w:val="001B6F91"/>
    <w:rsid w:val="001B7ECE"/>
    <w:rsid w:val="001C7A9F"/>
    <w:rsid w:val="001E0730"/>
    <w:rsid w:val="001E4B42"/>
    <w:rsid w:val="001E5D08"/>
    <w:rsid w:val="001E6B21"/>
    <w:rsid w:val="001E7982"/>
    <w:rsid w:val="001E7EE0"/>
    <w:rsid w:val="00204D37"/>
    <w:rsid w:val="002077C4"/>
    <w:rsid w:val="00217495"/>
    <w:rsid w:val="002233F1"/>
    <w:rsid w:val="00230008"/>
    <w:rsid w:val="002323CC"/>
    <w:rsid w:val="00254D28"/>
    <w:rsid w:val="00255D4C"/>
    <w:rsid w:val="00260A3D"/>
    <w:rsid w:val="0027534E"/>
    <w:rsid w:val="00290779"/>
    <w:rsid w:val="00290A15"/>
    <w:rsid w:val="00290E4B"/>
    <w:rsid w:val="002B7201"/>
    <w:rsid w:val="002D3D28"/>
    <w:rsid w:val="002E1B75"/>
    <w:rsid w:val="002E303A"/>
    <w:rsid w:val="002E3F05"/>
    <w:rsid w:val="0031450C"/>
    <w:rsid w:val="00315881"/>
    <w:rsid w:val="00322473"/>
    <w:rsid w:val="003451E1"/>
    <w:rsid w:val="00357E4A"/>
    <w:rsid w:val="00366D1A"/>
    <w:rsid w:val="0036749B"/>
    <w:rsid w:val="00373D8C"/>
    <w:rsid w:val="00375418"/>
    <w:rsid w:val="003856CD"/>
    <w:rsid w:val="003A1AEE"/>
    <w:rsid w:val="003A28F4"/>
    <w:rsid w:val="003A4E79"/>
    <w:rsid w:val="003A736A"/>
    <w:rsid w:val="003B0DE3"/>
    <w:rsid w:val="003B5807"/>
    <w:rsid w:val="003C1256"/>
    <w:rsid w:val="003C43AB"/>
    <w:rsid w:val="003C648A"/>
    <w:rsid w:val="003D1847"/>
    <w:rsid w:val="003D30FE"/>
    <w:rsid w:val="003E250B"/>
    <w:rsid w:val="003F683A"/>
    <w:rsid w:val="00401C2D"/>
    <w:rsid w:val="0040227E"/>
    <w:rsid w:val="00404933"/>
    <w:rsid w:val="0041065F"/>
    <w:rsid w:val="0041437E"/>
    <w:rsid w:val="004208FB"/>
    <w:rsid w:val="0042620E"/>
    <w:rsid w:val="0043254D"/>
    <w:rsid w:val="0043464B"/>
    <w:rsid w:val="004351BB"/>
    <w:rsid w:val="0044106E"/>
    <w:rsid w:val="0044331F"/>
    <w:rsid w:val="00444F18"/>
    <w:rsid w:val="0045322D"/>
    <w:rsid w:val="0046682E"/>
    <w:rsid w:val="004715C5"/>
    <w:rsid w:val="004909C2"/>
    <w:rsid w:val="004A1913"/>
    <w:rsid w:val="004B11C9"/>
    <w:rsid w:val="004B34D9"/>
    <w:rsid w:val="004D0AD4"/>
    <w:rsid w:val="004D2668"/>
    <w:rsid w:val="004D7CD1"/>
    <w:rsid w:val="004E39FE"/>
    <w:rsid w:val="004F1FB6"/>
    <w:rsid w:val="004F3C16"/>
    <w:rsid w:val="00504455"/>
    <w:rsid w:val="005268D4"/>
    <w:rsid w:val="00540AFF"/>
    <w:rsid w:val="00542CCA"/>
    <w:rsid w:val="005446B3"/>
    <w:rsid w:val="0054550B"/>
    <w:rsid w:val="00552ADC"/>
    <w:rsid w:val="00555C78"/>
    <w:rsid w:val="00567A2A"/>
    <w:rsid w:val="0057200F"/>
    <w:rsid w:val="00584B21"/>
    <w:rsid w:val="00585DC3"/>
    <w:rsid w:val="0059750A"/>
    <w:rsid w:val="005A2142"/>
    <w:rsid w:val="005B1405"/>
    <w:rsid w:val="005C36A5"/>
    <w:rsid w:val="005C6FDE"/>
    <w:rsid w:val="005E0D53"/>
    <w:rsid w:val="005E61F6"/>
    <w:rsid w:val="005F1D9C"/>
    <w:rsid w:val="00606CD7"/>
    <w:rsid w:val="00610B08"/>
    <w:rsid w:val="00611FAD"/>
    <w:rsid w:val="00612235"/>
    <w:rsid w:val="00630D8B"/>
    <w:rsid w:val="00633AFA"/>
    <w:rsid w:val="00636967"/>
    <w:rsid w:val="00637A78"/>
    <w:rsid w:val="0064082D"/>
    <w:rsid w:val="00643416"/>
    <w:rsid w:val="00646A71"/>
    <w:rsid w:val="006558CF"/>
    <w:rsid w:val="0066300A"/>
    <w:rsid w:val="00677351"/>
    <w:rsid w:val="00680EBB"/>
    <w:rsid w:val="00692C09"/>
    <w:rsid w:val="006A07DF"/>
    <w:rsid w:val="006B1E99"/>
    <w:rsid w:val="006B2BB2"/>
    <w:rsid w:val="006C7A55"/>
    <w:rsid w:val="006D208F"/>
    <w:rsid w:val="006D6BFD"/>
    <w:rsid w:val="006D76E3"/>
    <w:rsid w:val="006E459A"/>
    <w:rsid w:val="006E60EE"/>
    <w:rsid w:val="00703DE1"/>
    <w:rsid w:val="007158AE"/>
    <w:rsid w:val="00716F10"/>
    <w:rsid w:val="0072675B"/>
    <w:rsid w:val="00726C39"/>
    <w:rsid w:val="00730394"/>
    <w:rsid w:val="0073078F"/>
    <w:rsid w:val="00747F59"/>
    <w:rsid w:val="00752904"/>
    <w:rsid w:val="00773F33"/>
    <w:rsid w:val="007A5FDC"/>
    <w:rsid w:val="007C50C3"/>
    <w:rsid w:val="007F14DC"/>
    <w:rsid w:val="007F60DD"/>
    <w:rsid w:val="007F6F01"/>
    <w:rsid w:val="0080031B"/>
    <w:rsid w:val="00802794"/>
    <w:rsid w:val="00804DC8"/>
    <w:rsid w:val="008079E5"/>
    <w:rsid w:val="00817FB5"/>
    <w:rsid w:val="00837653"/>
    <w:rsid w:val="00841EE5"/>
    <w:rsid w:val="00854FB1"/>
    <w:rsid w:val="00866B80"/>
    <w:rsid w:val="00881368"/>
    <w:rsid w:val="008A1C44"/>
    <w:rsid w:val="008B6BEA"/>
    <w:rsid w:val="008C23FD"/>
    <w:rsid w:val="008E1210"/>
    <w:rsid w:val="008F0AD0"/>
    <w:rsid w:val="00902542"/>
    <w:rsid w:val="00903EA8"/>
    <w:rsid w:val="00906596"/>
    <w:rsid w:val="00912D79"/>
    <w:rsid w:val="00914B01"/>
    <w:rsid w:val="009304E9"/>
    <w:rsid w:val="00937F2F"/>
    <w:rsid w:val="00944550"/>
    <w:rsid w:val="00951541"/>
    <w:rsid w:val="00954577"/>
    <w:rsid w:val="00992101"/>
    <w:rsid w:val="009A2FBE"/>
    <w:rsid w:val="009A3923"/>
    <w:rsid w:val="009A4898"/>
    <w:rsid w:val="009B5015"/>
    <w:rsid w:val="009D00B2"/>
    <w:rsid w:val="009E08FA"/>
    <w:rsid w:val="009F2A01"/>
    <w:rsid w:val="009F4976"/>
    <w:rsid w:val="009F4F88"/>
    <w:rsid w:val="009F5FB8"/>
    <w:rsid w:val="00A03139"/>
    <w:rsid w:val="00A16E30"/>
    <w:rsid w:val="00A200CD"/>
    <w:rsid w:val="00A25152"/>
    <w:rsid w:val="00A40E47"/>
    <w:rsid w:val="00A45E3A"/>
    <w:rsid w:val="00A6161F"/>
    <w:rsid w:val="00A7300E"/>
    <w:rsid w:val="00A73A17"/>
    <w:rsid w:val="00A82194"/>
    <w:rsid w:val="00A83017"/>
    <w:rsid w:val="00A94724"/>
    <w:rsid w:val="00AB2DCF"/>
    <w:rsid w:val="00AC5569"/>
    <w:rsid w:val="00AC7C2D"/>
    <w:rsid w:val="00AD1429"/>
    <w:rsid w:val="00AD7C7E"/>
    <w:rsid w:val="00AE5898"/>
    <w:rsid w:val="00AE7DD0"/>
    <w:rsid w:val="00B02C9E"/>
    <w:rsid w:val="00B26393"/>
    <w:rsid w:val="00B27988"/>
    <w:rsid w:val="00B53868"/>
    <w:rsid w:val="00B5531A"/>
    <w:rsid w:val="00B62FEA"/>
    <w:rsid w:val="00B86FA8"/>
    <w:rsid w:val="00B97570"/>
    <w:rsid w:val="00BB3496"/>
    <w:rsid w:val="00BB6BE0"/>
    <w:rsid w:val="00BC354C"/>
    <w:rsid w:val="00BD32C1"/>
    <w:rsid w:val="00BE626E"/>
    <w:rsid w:val="00BF5DFE"/>
    <w:rsid w:val="00C148BE"/>
    <w:rsid w:val="00C15B2D"/>
    <w:rsid w:val="00C23D7D"/>
    <w:rsid w:val="00C269FB"/>
    <w:rsid w:val="00C338C7"/>
    <w:rsid w:val="00C372B9"/>
    <w:rsid w:val="00C4229A"/>
    <w:rsid w:val="00C446DB"/>
    <w:rsid w:val="00C46F65"/>
    <w:rsid w:val="00C5210A"/>
    <w:rsid w:val="00C54F5A"/>
    <w:rsid w:val="00C75D38"/>
    <w:rsid w:val="00C766AF"/>
    <w:rsid w:val="00C943F1"/>
    <w:rsid w:val="00C978E8"/>
    <w:rsid w:val="00CA34D3"/>
    <w:rsid w:val="00CB4B54"/>
    <w:rsid w:val="00CB57FF"/>
    <w:rsid w:val="00CB59B4"/>
    <w:rsid w:val="00CC53D3"/>
    <w:rsid w:val="00CD52D0"/>
    <w:rsid w:val="00CD71CD"/>
    <w:rsid w:val="00CE0ACC"/>
    <w:rsid w:val="00CE2283"/>
    <w:rsid w:val="00CF148A"/>
    <w:rsid w:val="00CF174F"/>
    <w:rsid w:val="00CF2F81"/>
    <w:rsid w:val="00D154AA"/>
    <w:rsid w:val="00D22B38"/>
    <w:rsid w:val="00D243FC"/>
    <w:rsid w:val="00D26623"/>
    <w:rsid w:val="00D42301"/>
    <w:rsid w:val="00D4534E"/>
    <w:rsid w:val="00D539C6"/>
    <w:rsid w:val="00D56D89"/>
    <w:rsid w:val="00D924B8"/>
    <w:rsid w:val="00D933FA"/>
    <w:rsid w:val="00D943B9"/>
    <w:rsid w:val="00DA2804"/>
    <w:rsid w:val="00DA46AE"/>
    <w:rsid w:val="00DA5C1A"/>
    <w:rsid w:val="00DA6913"/>
    <w:rsid w:val="00DC025B"/>
    <w:rsid w:val="00DC6E16"/>
    <w:rsid w:val="00DC7CC8"/>
    <w:rsid w:val="00DD6B1F"/>
    <w:rsid w:val="00DE3A25"/>
    <w:rsid w:val="00DF251B"/>
    <w:rsid w:val="00E01E7E"/>
    <w:rsid w:val="00E061AC"/>
    <w:rsid w:val="00E24F71"/>
    <w:rsid w:val="00E2781E"/>
    <w:rsid w:val="00E321D3"/>
    <w:rsid w:val="00E3582C"/>
    <w:rsid w:val="00E4094F"/>
    <w:rsid w:val="00E40CDD"/>
    <w:rsid w:val="00E60609"/>
    <w:rsid w:val="00E6164D"/>
    <w:rsid w:val="00E70CD0"/>
    <w:rsid w:val="00E74A09"/>
    <w:rsid w:val="00E76514"/>
    <w:rsid w:val="00E855F7"/>
    <w:rsid w:val="00E8712F"/>
    <w:rsid w:val="00E97CE1"/>
    <w:rsid w:val="00EC1AE0"/>
    <w:rsid w:val="00EC3566"/>
    <w:rsid w:val="00EC6508"/>
    <w:rsid w:val="00ED7A9A"/>
    <w:rsid w:val="00EE1341"/>
    <w:rsid w:val="00EE6DD8"/>
    <w:rsid w:val="00F03AC2"/>
    <w:rsid w:val="00F07D49"/>
    <w:rsid w:val="00F14BAC"/>
    <w:rsid w:val="00F416CF"/>
    <w:rsid w:val="00F41B91"/>
    <w:rsid w:val="00F4451B"/>
    <w:rsid w:val="00F44B9A"/>
    <w:rsid w:val="00F52AA0"/>
    <w:rsid w:val="00F52BE5"/>
    <w:rsid w:val="00F54B83"/>
    <w:rsid w:val="00F72D4A"/>
    <w:rsid w:val="00F8311E"/>
    <w:rsid w:val="00F839D0"/>
    <w:rsid w:val="00F93DF0"/>
    <w:rsid w:val="00FA014F"/>
    <w:rsid w:val="00FA040D"/>
    <w:rsid w:val="00FA4FDA"/>
    <w:rsid w:val="00FB30ED"/>
    <w:rsid w:val="00FB58AE"/>
    <w:rsid w:val="00FE0B5C"/>
    <w:rsid w:val="00FE10B4"/>
    <w:rsid w:val="00FE3079"/>
    <w:rsid w:val="00FE718B"/>
    <w:rsid w:val="00FF356C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C743D3"/>
  <w15:docId w15:val="{7AF0F7F8-F335-46A2-81F7-D0850C28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405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610B08"/>
    <w:pPr>
      <w:keepNext/>
      <w:jc w:val="center"/>
      <w:outlineLvl w:val="0"/>
    </w:pPr>
    <w:rPr>
      <w:rFonts w:eastAsia="Arial Unicode MS"/>
      <w:b/>
      <w:i/>
      <w:iCs/>
    </w:rPr>
  </w:style>
  <w:style w:type="paragraph" w:styleId="Ttulo2">
    <w:name w:val="heading 2"/>
    <w:basedOn w:val="Normal"/>
    <w:next w:val="Normal"/>
    <w:link w:val="Ttulo2Char"/>
    <w:qFormat/>
    <w:rsid w:val="00610B08"/>
    <w:pPr>
      <w:keepNext/>
      <w:jc w:val="center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link w:val="Ttulo3Char"/>
    <w:qFormat/>
    <w:rsid w:val="000307DA"/>
    <w:pPr>
      <w:keepNext/>
      <w:jc w:val="both"/>
      <w:outlineLvl w:val="2"/>
    </w:pPr>
    <w:rPr>
      <w:rFonts w:ascii="Arial" w:hAnsi="Arial" w:cs="Arial"/>
      <w:b/>
      <w:bCs/>
      <w:color w:val="000000"/>
      <w:sz w:val="18"/>
      <w:szCs w:val="20"/>
    </w:rPr>
  </w:style>
  <w:style w:type="paragraph" w:styleId="Ttulo4">
    <w:name w:val="heading 4"/>
    <w:basedOn w:val="Normal"/>
    <w:next w:val="Normal"/>
    <w:link w:val="Ttulo4Char"/>
    <w:qFormat/>
    <w:rsid w:val="000307DA"/>
    <w:pPr>
      <w:keepNext/>
      <w:jc w:val="center"/>
      <w:outlineLvl w:val="3"/>
    </w:pPr>
    <w:rPr>
      <w:rFonts w:ascii="Arial" w:hAnsi="Arial"/>
      <w:b/>
      <w:i/>
      <w:color w:val="000000"/>
      <w:sz w:val="20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69F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E30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2E303A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866B80"/>
    <w:pPr>
      <w:ind w:left="708"/>
    </w:pPr>
  </w:style>
  <w:style w:type="character" w:customStyle="1" w:styleId="Ttulo1Char">
    <w:name w:val="Título 1 Char"/>
    <w:link w:val="Ttulo1"/>
    <w:uiPriority w:val="9"/>
    <w:rsid w:val="00610B08"/>
    <w:rPr>
      <w:rFonts w:eastAsia="Arial Unicode MS"/>
      <w:b/>
      <w:i/>
      <w:iCs/>
      <w:sz w:val="24"/>
      <w:szCs w:val="22"/>
    </w:rPr>
  </w:style>
  <w:style w:type="character" w:customStyle="1" w:styleId="Ttulo2Char">
    <w:name w:val="Título 2 Char"/>
    <w:link w:val="Ttulo2"/>
    <w:rsid w:val="00610B08"/>
    <w:rPr>
      <w:rFonts w:cs="Arial"/>
      <w:b/>
      <w:bCs/>
      <w:i/>
      <w:iCs/>
      <w:sz w:val="24"/>
      <w:szCs w:val="28"/>
    </w:rPr>
  </w:style>
  <w:style w:type="paragraph" w:styleId="Corpodetexto2">
    <w:name w:val="Body Text 2"/>
    <w:basedOn w:val="Normal"/>
    <w:link w:val="Corpodetexto2Char"/>
    <w:rsid w:val="00610B08"/>
    <w:pPr>
      <w:autoSpaceDE w:val="0"/>
      <w:autoSpaceDN w:val="0"/>
      <w:adjustRightInd w:val="0"/>
      <w:jc w:val="both"/>
    </w:pPr>
    <w:rPr>
      <w:rFonts w:eastAsia="Arial Unicode MS"/>
      <w:bCs/>
    </w:rPr>
  </w:style>
  <w:style w:type="character" w:customStyle="1" w:styleId="Corpodetexto2Char">
    <w:name w:val="Corpo de texto 2 Char"/>
    <w:link w:val="Corpodetexto2"/>
    <w:rsid w:val="00610B08"/>
    <w:rPr>
      <w:rFonts w:eastAsia="Arial Unicode MS"/>
      <w:bCs/>
      <w:sz w:val="24"/>
      <w:szCs w:val="22"/>
    </w:rPr>
  </w:style>
  <w:style w:type="character" w:customStyle="1" w:styleId="CabealhoChar">
    <w:name w:val="Cabeçalho Char"/>
    <w:link w:val="Cabealho"/>
    <w:rsid w:val="00610B08"/>
    <w:rPr>
      <w:sz w:val="24"/>
      <w:szCs w:val="24"/>
    </w:rPr>
  </w:style>
  <w:style w:type="paragraph" w:customStyle="1" w:styleId="Gerncia">
    <w:name w:val="Gerência"/>
    <w:basedOn w:val="Normal"/>
    <w:rsid w:val="00610B08"/>
    <w:pPr>
      <w:suppressAutoHyphens/>
      <w:jc w:val="center"/>
    </w:pPr>
    <w:rPr>
      <w:rFonts w:ascii="Arial" w:hAnsi="Arial" w:cs="Arial"/>
      <w:i/>
      <w:caps/>
      <w:szCs w:val="20"/>
      <w:lang w:eastAsia="ar-SA"/>
    </w:rPr>
  </w:style>
  <w:style w:type="paragraph" w:customStyle="1" w:styleId="BodyText21">
    <w:name w:val="Body Text 21"/>
    <w:basedOn w:val="Normal"/>
    <w:rsid w:val="00610B08"/>
    <w:pPr>
      <w:suppressAutoHyphens/>
      <w:jc w:val="both"/>
    </w:pPr>
    <w:rPr>
      <w:rFonts w:ascii="Arial" w:hAnsi="Arial"/>
      <w:color w:val="000000"/>
      <w:szCs w:val="20"/>
      <w:lang w:eastAsia="ar-SA"/>
    </w:rPr>
  </w:style>
  <w:style w:type="character" w:customStyle="1" w:styleId="Ttulo3Char">
    <w:name w:val="Título 3 Char"/>
    <w:link w:val="Ttulo3"/>
    <w:rsid w:val="000307DA"/>
    <w:rPr>
      <w:rFonts w:ascii="Arial" w:hAnsi="Arial" w:cs="Arial"/>
      <w:b/>
      <w:bCs/>
      <w:color w:val="000000"/>
      <w:sz w:val="18"/>
    </w:rPr>
  </w:style>
  <w:style w:type="character" w:customStyle="1" w:styleId="Ttulo4Char">
    <w:name w:val="Título 4 Char"/>
    <w:link w:val="Ttulo4"/>
    <w:rsid w:val="000307DA"/>
    <w:rPr>
      <w:rFonts w:ascii="Arial" w:hAnsi="Arial"/>
      <w:b/>
      <w:i/>
      <w:color w:val="000000"/>
    </w:rPr>
  </w:style>
  <w:style w:type="character" w:customStyle="1" w:styleId="RodapChar">
    <w:name w:val="Rodapé Char"/>
    <w:link w:val="Rodap"/>
    <w:uiPriority w:val="99"/>
    <w:rsid w:val="000307DA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0307DA"/>
    <w:pPr>
      <w:ind w:firstLine="2880"/>
    </w:pPr>
    <w:rPr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0307DA"/>
  </w:style>
  <w:style w:type="character" w:styleId="Hyperlink">
    <w:name w:val="Hyperlink"/>
    <w:uiPriority w:val="99"/>
    <w:rsid w:val="000307DA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0307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307DA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0307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307DA"/>
    <w:rPr>
      <w:rFonts w:ascii="Courier New" w:hAnsi="Courier New"/>
    </w:rPr>
  </w:style>
  <w:style w:type="paragraph" w:styleId="Recuodecorpodetexto">
    <w:name w:val="Body Text Indent"/>
    <w:basedOn w:val="Normal"/>
    <w:link w:val="RecuodecorpodetextoChar"/>
    <w:rsid w:val="000307DA"/>
    <w:pPr>
      <w:ind w:left="3780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0307DA"/>
    <w:rPr>
      <w:rFonts w:ascii="Arial" w:hAnsi="Arial" w:cs="Arial"/>
      <w:color w:val="000000"/>
    </w:rPr>
  </w:style>
  <w:style w:type="paragraph" w:styleId="Recuodecorpodetexto2">
    <w:name w:val="Body Text Indent 2"/>
    <w:basedOn w:val="Normal"/>
    <w:link w:val="Recuodecorpodetexto2Char"/>
    <w:rsid w:val="000307DA"/>
    <w:pPr>
      <w:ind w:left="2880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0307DA"/>
  </w:style>
  <w:style w:type="paragraph" w:customStyle="1" w:styleId="Estilo">
    <w:name w:val="Estilo"/>
    <w:rsid w:val="000307D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tulo">
    <w:name w:val="Title"/>
    <w:basedOn w:val="Normal"/>
    <w:link w:val="TtuloChar"/>
    <w:qFormat/>
    <w:rsid w:val="000307DA"/>
    <w:pPr>
      <w:jc w:val="center"/>
    </w:pPr>
    <w:rPr>
      <w:rFonts w:ascii="Korinna BT" w:hAnsi="Korinna BT"/>
      <w:b/>
      <w:color w:val="000000"/>
      <w:sz w:val="20"/>
      <w:szCs w:val="20"/>
    </w:rPr>
  </w:style>
  <w:style w:type="character" w:customStyle="1" w:styleId="TtuloChar">
    <w:name w:val="Título Char"/>
    <w:link w:val="Ttulo"/>
    <w:rsid w:val="000307DA"/>
    <w:rPr>
      <w:rFonts w:ascii="Korinna BT" w:hAnsi="Korinna BT"/>
      <w:b/>
      <w:color w:val="000000"/>
    </w:rPr>
  </w:style>
  <w:style w:type="paragraph" w:styleId="Textoembloco">
    <w:name w:val="Block Text"/>
    <w:basedOn w:val="Normal"/>
    <w:rsid w:val="000307DA"/>
    <w:pPr>
      <w:ind w:left="567" w:right="567" w:firstLine="284"/>
      <w:jc w:val="both"/>
    </w:pPr>
    <w:rPr>
      <w:rFonts w:ascii="Tahoma" w:hAnsi="Tahoma" w:cs="Tahoma"/>
      <w:b/>
      <w:bCs/>
      <w:sz w:val="20"/>
    </w:rPr>
  </w:style>
  <w:style w:type="paragraph" w:styleId="Corpodetexto">
    <w:name w:val="Body Text"/>
    <w:basedOn w:val="Normal"/>
    <w:link w:val="CorpodetextoChar"/>
    <w:uiPriority w:val="99"/>
    <w:rsid w:val="000307DA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0307DA"/>
  </w:style>
  <w:style w:type="paragraph" w:customStyle="1" w:styleId="Corpodetexto31">
    <w:name w:val="Corpo de texto 31"/>
    <w:basedOn w:val="Normal"/>
    <w:rsid w:val="000307DA"/>
    <w:pPr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uiPriority w:val="99"/>
    <w:rsid w:val="000307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Tabelacomgrade">
    <w:name w:val="Table Grid"/>
    <w:basedOn w:val="Tabelanormal"/>
    <w:uiPriority w:val="59"/>
    <w:rsid w:val="0003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0307DA"/>
  </w:style>
  <w:style w:type="paragraph" w:customStyle="1" w:styleId="TtuloA">
    <w:name w:val="Título A"/>
    <w:basedOn w:val="Normal"/>
    <w:autoRedefine/>
    <w:rsid w:val="000307D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jc w:val="center"/>
      <w:outlineLvl w:val="0"/>
    </w:pPr>
    <w:rPr>
      <w:rFonts w:ascii="Arial" w:hAnsi="Arial"/>
      <w:b/>
      <w:snapToGrid w:val="0"/>
      <w:sz w:val="20"/>
      <w:szCs w:val="20"/>
      <w:lang w:val="x-none"/>
    </w:rPr>
  </w:style>
  <w:style w:type="paragraph" w:customStyle="1" w:styleId="TtuloB">
    <w:name w:val="Título B"/>
    <w:basedOn w:val="Normal"/>
    <w:autoRedefine/>
    <w:rsid w:val="000307DA"/>
    <w:pPr>
      <w:widowControl w:val="0"/>
      <w:tabs>
        <w:tab w:val="left" w:pos="7601"/>
      </w:tabs>
      <w:jc w:val="center"/>
      <w:outlineLvl w:val="0"/>
    </w:pPr>
    <w:rPr>
      <w:rFonts w:ascii="Arial" w:hAnsi="Arial"/>
      <w:b/>
      <w:snapToGrid w:val="0"/>
      <w:color w:val="000000"/>
      <w:szCs w:val="20"/>
      <w:lang w:val="x-none"/>
    </w:rPr>
  </w:style>
  <w:style w:type="character" w:styleId="HiperlinkVisitado">
    <w:name w:val="FollowedHyperlink"/>
    <w:uiPriority w:val="99"/>
    <w:unhideWhenUsed/>
    <w:rsid w:val="000307DA"/>
    <w:rPr>
      <w:color w:val="800080"/>
      <w:u w:val="single"/>
    </w:rPr>
  </w:style>
  <w:style w:type="character" w:customStyle="1" w:styleId="Ttulo5Char">
    <w:name w:val="Título 5 Char"/>
    <w:link w:val="Ttulo5"/>
    <w:semiHidden/>
    <w:rsid w:val="00C269F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RefernciaSutil">
    <w:name w:val="Subtle Reference"/>
    <w:uiPriority w:val="31"/>
    <w:qFormat/>
    <w:rsid w:val="00C269FB"/>
    <w:rPr>
      <w:smallCaps/>
      <w:color w:val="C0504D"/>
      <w:u w:val="single"/>
    </w:rPr>
  </w:style>
  <w:style w:type="character" w:styleId="nfase">
    <w:name w:val="Emphasis"/>
    <w:basedOn w:val="Fontepargpadro"/>
    <w:qFormat/>
    <w:rsid w:val="00567A2A"/>
    <w:rPr>
      <w:i/>
      <w:iCs/>
    </w:rPr>
  </w:style>
  <w:style w:type="character" w:styleId="Forte">
    <w:name w:val="Strong"/>
    <w:basedOn w:val="Fontepargpadro"/>
    <w:qFormat/>
    <w:rsid w:val="00FB58AE"/>
    <w:rPr>
      <w:b/>
      <w:bCs/>
    </w:rPr>
  </w:style>
  <w:style w:type="paragraph" w:customStyle="1" w:styleId="Corpodetexto32">
    <w:name w:val="Corpo de texto 32"/>
    <w:basedOn w:val="Normal"/>
    <w:rsid w:val="000D4094"/>
    <w:pPr>
      <w:tabs>
        <w:tab w:val="left" w:pos="1418"/>
        <w:tab w:val="left" w:pos="2268"/>
      </w:tabs>
      <w:jc w:val="both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UDE%2004\OneDrive\Controladoria\2026\Timbre%20Prefeitura%20-%20202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CBD6F-7531-4706-AC10-6F01712A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Prefeitura - 2026</Template>
  <TotalTime>0</TotalTime>
  <Pages>13</Pages>
  <Words>2162</Words>
  <Characters>11675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SAUDE 04</dc:creator>
  <cp:lastModifiedBy>Jonas Lemuel Kempa</cp:lastModifiedBy>
  <cp:revision>2</cp:revision>
  <cp:lastPrinted>2026-06-24T14:05:00Z</cp:lastPrinted>
  <dcterms:created xsi:type="dcterms:W3CDTF">2026-06-25T13:18:00Z</dcterms:created>
  <dcterms:modified xsi:type="dcterms:W3CDTF">2026-06-25T13:18:00Z</dcterms:modified>
</cp:coreProperties>
</file>